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7766" w14:textId="2ABBB136" w:rsidR="00726C16" w:rsidRDefault="00726C16" w:rsidP="006B135D">
      <w:pPr>
        <w:rPr>
          <w:noProof/>
        </w:rPr>
      </w:pPr>
      <w:r>
        <w:rPr>
          <w:sz w:val="40"/>
          <w:szCs w:val="40"/>
        </w:rPr>
        <w:t>Evaluation Survey</w:t>
      </w:r>
    </w:p>
    <w:p w14:paraId="583AEA17" w14:textId="77777777" w:rsidR="002F422C" w:rsidRPr="00904585" w:rsidRDefault="002F422C" w:rsidP="002F422C">
      <w:pPr>
        <w:jc w:val="center"/>
        <w:rPr>
          <w:sz w:val="40"/>
          <w:szCs w:val="40"/>
        </w:rPr>
      </w:pPr>
      <w:hyperlink r:id="rId10" w:history="1">
        <w:r w:rsidRPr="00904585">
          <w:rPr>
            <w:rStyle w:val="Hyperlink"/>
            <w:sz w:val="40"/>
            <w:szCs w:val="40"/>
          </w:rPr>
          <w:t>CORE Day 3 - 11 May 2026 Evaluation Survey – Fill out form</w:t>
        </w:r>
      </w:hyperlink>
    </w:p>
    <w:p w14:paraId="673366FE" w14:textId="77777777" w:rsidR="002F422C" w:rsidRDefault="002F422C" w:rsidP="002F422C">
      <w:pPr>
        <w:jc w:val="center"/>
        <w:rPr>
          <w:sz w:val="40"/>
          <w:szCs w:val="40"/>
        </w:rPr>
      </w:pPr>
    </w:p>
    <w:p w14:paraId="3A031B08" w14:textId="77777777" w:rsidR="002F422C" w:rsidRPr="00EF7365" w:rsidRDefault="002F422C" w:rsidP="002F422C">
      <w:pPr>
        <w:jc w:val="center"/>
        <w:rPr>
          <w:sz w:val="40"/>
          <w:szCs w:val="40"/>
        </w:rPr>
      </w:pPr>
      <w:r>
        <w:rPr>
          <w:noProof/>
          <w:sz w:val="40"/>
          <w:szCs w:val="40"/>
          <w14:ligatures w14:val="none"/>
        </w:rPr>
        <w:drawing>
          <wp:inline distT="0" distB="0" distL="0" distR="0" wp14:anchorId="26E3BAA8" wp14:editId="097C937B">
            <wp:extent cx="2614295" cy="2614295"/>
            <wp:effectExtent l="0" t="0" r="0" b="0"/>
            <wp:docPr id="1235516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51686" name="Picture 12355168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295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C5F1" w14:textId="77777777" w:rsidR="002F422C" w:rsidRPr="00EF7365" w:rsidRDefault="002F422C" w:rsidP="002F422C">
      <w:pPr>
        <w:jc w:val="center"/>
        <w:rPr>
          <w:sz w:val="40"/>
          <w:szCs w:val="40"/>
        </w:rPr>
      </w:pPr>
    </w:p>
    <w:p w14:paraId="7E2685B0" w14:textId="77777777" w:rsidR="002F422C" w:rsidRPr="00726C16" w:rsidRDefault="002F422C" w:rsidP="002F422C">
      <w:pPr>
        <w:pStyle w:val="NoSpacing"/>
        <w:spacing w:beforeLines="60" w:before="144" w:after="320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327E00" wp14:editId="2B186ED6">
            <wp:simplePos x="0" y="0"/>
            <wp:positionH relativeFrom="margin">
              <wp:posOffset>3162300</wp:posOffset>
            </wp:positionH>
            <wp:positionV relativeFrom="paragraph">
              <wp:posOffset>500380</wp:posOffset>
            </wp:positionV>
            <wp:extent cx="1909831" cy="984388"/>
            <wp:effectExtent l="0" t="0" r="0" b="0"/>
            <wp:wrapThrough wrapText="bothSides">
              <wp:wrapPolygon edited="0">
                <wp:start x="4094" y="2090"/>
                <wp:lineTo x="2370" y="3763"/>
                <wp:lineTo x="1293" y="8361"/>
                <wp:lineTo x="1724" y="13378"/>
                <wp:lineTo x="5818" y="16305"/>
                <wp:lineTo x="2801" y="16305"/>
                <wp:lineTo x="2586" y="18395"/>
                <wp:lineTo x="6249" y="19231"/>
                <wp:lineTo x="20257" y="19231"/>
                <wp:lineTo x="20472" y="16723"/>
                <wp:lineTo x="17886" y="16305"/>
                <wp:lineTo x="10775" y="16305"/>
                <wp:lineTo x="19826" y="14632"/>
                <wp:lineTo x="20472" y="13378"/>
                <wp:lineTo x="18317" y="9615"/>
                <wp:lineTo x="19395" y="5017"/>
                <wp:lineTo x="18317" y="4181"/>
                <wp:lineTo x="9051" y="2090"/>
                <wp:lineTo x="4094" y="2090"/>
              </wp:wrapPolygon>
            </wp:wrapThrough>
            <wp:docPr id="89" name="Graphic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Graphic 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831" cy="984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8786F" w14:textId="77777777" w:rsidR="006B135D" w:rsidRPr="006B135D" w:rsidRDefault="006B135D" w:rsidP="006B135D">
      <w:pPr>
        <w:rPr>
          <w:sz w:val="40"/>
          <w:szCs w:val="40"/>
        </w:rPr>
      </w:pPr>
    </w:p>
    <w:sectPr w:rsidR="006B135D" w:rsidRPr="006B135D" w:rsidSect="00A669BD">
      <w:headerReference w:type="default" r:id="rId14"/>
      <w:footerReference w:type="default" r:id="rId15"/>
      <w:pgSz w:w="8959" w:h="12474" w:code="11"/>
      <w:pgMar w:top="-1702" w:right="595" w:bottom="426" w:left="567" w:header="709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173E4" w14:textId="77777777" w:rsidR="003E7AF4" w:rsidRDefault="003E7AF4" w:rsidP="00965E67">
      <w:pPr>
        <w:spacing w:after="0" w:line="240" w:lineRule="auto"/>
      </w:pPr>
      <w:r>
        <w:separator/>
      </w:r>
    </w:p>
  </w:endnote>
  <w:endnote w:type="continuationSeparator" w:id="0">
    <w:p w14:paraId="5826C535" w14:textId="77777777" w:rsidR="003E7AF4" w:rsidRDefault="003E7AF4" w:rsidP="0096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21D9" w14:textId="77777777" w:rsidR="000D193F" w:rsidRDefault="00EB4E2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0" behindDoc="1" locked="0" layoutInCell="1" allowOverlap="1" wp14:anchorId="6A43340A" wp14:editId="6CB99918">
              <wp:simplePos x="0" y="0"/>
              <wp:positionH relativeFrom="page">
                <wp:posOffset>-9525</wp:posOffset>
              </wp:positionH>
              <wp:positionV relativeFrom="paragraph">
                <wp:posOffset>148590</wp:posOffset>
              </wp:positionV>
              <wp:extent cx="5724605" cy="257175"/>
              <wp:effectExtent l="0" t="0" r="9525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605" cy="25717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5DC0DC" id="Rectangle 1" o:spid="_x0000_s1026" style="position:absolute;margin-left:-.75pt;margin-top:11.7pt;width:450.75pt;height:20.25pt;z-index:-2516602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" fillcolor="#054166 [3213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37363" w14:textId="77777777" w:rsidR="003E7AF4" w:rsidRDefault="003E7AF4" w:rsidP="00965E67">
      <w:pPr>
        <w:spacing w:after="0" w:line="240" w:lineRule="auto"/>
      </w:pPr>
      <w:r>
        <w:separator/>
      </w:r>
    </w:p>
  </w:footnote>
  <w:footnote w:type="continuationSeparator" w:id="0">
    <w:p w14:paraId="07B694B8" w14:textId="77777777" w:rsidR="003E7AF4" w:rsidRDefault="003E7AF4" w:rsidP="0096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4FDFD" w14:textId="47679F04" w:rsidR="00965E67" w:rsidRPr="0051675D" w:rsidRDefault="00EB4E27" w:rsidP="002D4872">
    <w:pPr>
      <w:pStyle w:val="Header"/>
      <w:tabs>
        <w:tab w:val="clear" w:pos="4513"/>
        <w:tab w:val="clear" w:pos="9026"/>
        <w:tab w:val="left" w:pos="1665"/>
      </w:tabs>
      <w:ind w:right="-574"/>
      <w:rPr>
        <w:rFonts w:ascii="Tahoma" w:hAnsi="Tahoma" w:cs="Tahoma"/>
        <w:b/>
        <w:bCs/>
        <w:color w:val="FFFFFF" w:themeColor="background1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0B4F6BE1" wp14:editId="2309E710">
              <wp:simplePos x="0" y="0"/>
              <wp:positionH relativeFrom="page">
                <wp:posOffset>-19685</wp:posOffset>
              </wp:positionH>
              <wp:positionV relativeFrom="paragraph">
                <wp:posOffset>-440055</wp:posOffset>
              </wp:positionV>
              <wp:extent cx="5724525" cy="804545"/>
              <wp:effectExtent l="0" t="0" r="9525" b="0"/>
              <wp:wrapNone/>
              <wp:docPr id="112" name="Rectangle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525" cy="80454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34ED1C" id="Rectangle 112" o:spid="_x0000_s1026" style="position:absolute;margin-left:-1.55pt;margin-top:-34.65pt;width:450.75pt;height:63.35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" fillcolor="#054166 [3213]" stroked="f" strokeweight="1pt">
              <w10:wrap anchorx="page"/>
            </v:rect>
          </w:pict>
        </mc:Fallback>
      </mc:AlternateContent>
    </w:r>
    <w:r w:rsidR="00726C16">
      <w:rPr>
        <w:rFonts w:ascii="Tahoma" w:hAnsi="Tahoma" w:cs="Tahoma"/>
        <w:b/>
        <w:bCs/>
        <w:color w:val="FFFFFF" w:themeColor="background1"/>
        <w:sz w:val="36"/>
        <w:szCs w:val="36"/>
      </w:rPr>
      <w:t xml:space="preserve">CORE Day </w:t>
    </w:r>
    <w:r w:rsidR="003C7696">
      <w:rPr>
        <w:rFonts w:ascii="Tahoma" w:hAnsi="Tahoma" w:cs="Tahoma"/>
        <w:b/>
        <w:bCs/>
        <w:color w:val="FFFFFF" w:themeColor="background1"/>
        <w:sz w:val="36"/>
        <w:szCs w:val="36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140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075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16"/>
    <w:rsid w:val="00081E8D"/>
    <w:rsid w:val="000D193F"/>
    <w:rsid w:val="002D4872"/>
    <w:rsid w:val="002F422C"/>
    <w:rsid w:val="003559F5"/>
    <w:rsid w:val="003C7696"/>
    <w:rsid w:val="003E7AF4"/>
    <w:rsid w:val="00411028"/>
    <w:rsid w:val="0041669B"/>
    <w:rsid w:val="00474862"/>
    <w:rsid w:val="00511015"/>
    <w:rsid w:val="0051675D"/>
    <w:rsid w:val="00567117"/>
    <w:rsid w:val="00593AA5"/>
    <w:rsid w:val="00596753"/>
    <w:rsid w:val="005A4883"/>
    <w:rsid w:val="006B135D"/>
    <w:rsid w:val="00726C16"/>
    <w:rsid w:val="009204E8"/>
    <w:rsid w:val="00965E67"/>
    <w:rsid w:val="009B4804"/>
    <w:rsid w:val="00A6020C"/>
    <w:rsid w:val="00A669BD"/>
    <w:rsid w:val="00A974E6"/>
    <w:rsid w:val="00B91C5D"/>
    <w:rsid w:val="00C56B7A"/>
    <w:rsid w:val="00D6643E"/>
    <w:rsid w:val="00E136DB"/>
    <w:rsid w:val="00E63547"/>
    <w:rsid w:val="00E7598D"/>
    <w:rsid w:val="00EB4E27"/>
    <w:rsid w:val="00EC7283"/>
    <w:rsid w:val="00E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3EF4A"/>
  <w15:chartTrackingRefBased/>
  <w15:docId w15:val="{AE2E67C0-26BA-4DC0-B8F2-F024AC33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1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C16"/>
    <w:pPr>
      <w:keepNext/>
      <w:keepLines/>
      <w:spacing w:before="80" w:after="40"/>
      <w:outlineLvl w:val="4"/>
    </w:pPr>
    <w:rPr>
      <w:rFonts w:eastAsiaTheme="majorEastAsia" w:cstheme="majorBidi"/>
      <w:color w:val="65417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E67"/>
  </w:style>
  <w:style w:type="paragraph" w:styleId="Footer">
    <w:name w:val="footer"/>
    <w:basedOn w:val="Normal"/>
    <w:link w:val="Foot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E67"/>
  </w:style>
  <w:style w:type="paragraph" w:styleId="NoSpacing">
    <w:name w:val="No Spacing"/>
    <w:uiPriority w:val="1"/>
    <w:qFormat/>
    <w:rsid w:val="00965E67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E136D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Bullet">
    <w:name w:val="List Bullet"/>
    <w:basedOn w:val="Normal"/>
    <w:uiPriority w:val="99"/>
    <w:unhideWhenUsed/>
    <w:rsid w:val="002D4872"/>
    <w:pPr>
      <w:numPr>
        <w:numId w:val="1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26C16"/>
    <w:rPr>
      <w:rFonts w:eastAsiaTheme="majorEastAsia" w:cstheme="majorBidi"/>
      <w:color w:val="65417A" w:themeColor="accent1" w:themeShade="BF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26C16"/>
    <w:rPr>
      <w:color w:val="4FC6E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forms.cloud.microsoft/Pages/ResponsePage.aspx?id=9yCGN0qqrECQKi75E9jtaeTeSsDbYxdAnOqUY_3UDWxUMFdMMVBSWkxFMUpZRzhZVlFWRUpQTElOSi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ybcecatholicedu.sharepoint.com/sites/BCEOTemplates/OfficeTemplates/BCEO/BCE%20Opening%20and%20Blessing%20A5%20Invite%20DIGITAL.dotx" TargetMode="External"/></Relationships>
</file>

<file path=word/theme/theme1.xml><?xml version="1.0" encoding="utf-8"?>
<a:theme xmlns:a="http://schemas.openxmlformats.org/drawingml/2006/main" name="Office Theme">
  <a:themeElements>
    <a:clrScheme name="BCE Brand Colours v4">
      <a:dk1>
        <a:srgbClr val="054166"/>
      </a:dk1>
      <a:lt1>
        <a:srgbClr val="FFFFFF"/>
      </a:lt1>
      <a:dk2>
        <a:srgbClr val="000000"/>
      </a:dk2>
      <a:lt2>
        <a:srgbClr val="F2F2F2"/>
      </a:lt2>
      <a:accent1>
        <a:srgbClr val="8857A4"/>
      </a:accent1>
      <a:accent2>
        <a:srgbClr val="4FC6E0"/>
      </a:accent2>
      <a:accent3>
        <a:srgbClr val="00AE4D"/>
      </a:accent3>
      <a:accent4>
        <a:srgbClr val="EF404A"/>
      </a:accent4>
      <a:accent5>
        <a:srgbClr val="FFCB05"/>
      </a:accent5>
      <a:accent6>
        <a:srgbClr val="FD770B"/>
      </a:accent6>
      <a:hlink>
        <a:srgbClr val="4FC6E0"/>
      </a:hlink>
      <a:folHlink>
        <a:srgbClr val="8857A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9E128-0FC2-438D-9FF8-B09153C1398E}"/>
</file>

<file path=customXml/itemProps2.xml><?xml version="1.0" encoding="utf-8"?>
<ds:datastoreItem xmlns:ds="http://schemas.openxmlformats.org/officeDocument/2006/customXml" ds:itemID="{B7674B54-B9B5-4716-9CDA-7AA7724ED7AB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3.xml><?xml version="1.0" encoding="utf-8"?>
<ds:datastoreItem xmlns:ds="http://schemas.openxmlformats.org/officeDocument/2006/customXml" ds:itemID="{FA345F71-E700-4349-92E3-91AD76FDA0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BCE%20Opening%20and%20Blessing%20A5%20Invite%20DIGITAL</Template>
  <TotalTime>3</TotalTime>
  <Pages>1</Pages>
  <Words>26</Words>
  <Characters>211</Characters>
  <Application>Microsoft Office Word</Application>
  <DocSecurity>2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Cameron</dc:creator>
  <cp:keywords/>
  <dc:description/>
  <cp:lastModifiedBy>Rhiannon Cameron</cp:lastModifiedBy>
  <cp:revision>7</cp:revision>
  <dcterms:created xsi:type="dcterms:W3CDTF">2026-03-04T00:31:00Z</dcterms:created>
  <dcterms:modified xsi:type="dcterms:W3CDTF">2026-04-02T04:40:00Z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MediaServiceImageTags">
    <vt:lpwstr/>
  </property>
</Properties>
</file>