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body>
    <w:p w:rsidRPr="00182FB4" w:rsidR="00510C38" w:rsidRDefault="00B86668" w14:paraId="5B9C9CA0" w14:textId="77777777">
      <w:pPr>
        <w:sectPr w:rsidRPr="00182FB4" w:rsidR="00510C38" w:rsidSect="00663D0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orient="portrait"/>
          <w:pgMar w:top="1440" w:right="1440" w:bottom="1276" w:left="1440" w:header="708" w:footer="708" w:gutter="0"/>
          <w:pgNumType w:start="0"/>
          <w:cols w:space="708"/>
          <w:titlePg/>
          <w:docGrid w:linePitch="360"/>
        </w:sectPr>
      </w:pPr>
      <w:r w:rsidRPr="00B86668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2515BB" wp14:editId="07BF8D70">
                <wp:simplePos x="0" y="0"/>
                <wp:positionH relativeFrom="margin">
                  <wp:posOffset>-363220</wp:posOffset>
                </wp:positionH>
                <wp:positionV relativeFrom="page">
                  <wp:posOffset>4650740</wp:posOffset>
                </wp:positionV>
                <wp:extent cx="5977255" cy="308991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7255" cy="3089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2A73" w:rsidP="00202A73" w:rsidRDefault="000410AC" w14:paraId="5AD5ACE0" w14:textId="1B90E477">
                            <w:pPr>
                              <w:pStyle w:val="Coverheader"/>
                              <w:rPr>
                                <w:color w:val="FFFFFF" w:themeColor="background1"/>
                              </w:rPr>
                            </w:pPr>
                            <w:bookmarkStart w:name="_Toc3965021" w:id="0"/>
                            <w:bookmarkStart w:name="_Toc3900799" w:id="1"/>
                            <w:bookmarkStart w:name="_Toc3900900" w:id="2"/>
                            <w:bookmarkStart w:name="_Toc3900995" w:id="3"/>
                            <w:bookmarkStart w:name="_Toc3901588" w:id="4"/>
                            <w:bookmarkStart w:name="_Toc3921350" w:id="5"/>
                            <w:bookmarkStart w:name="_Toc3921415" w:id="6"/>
                            <w:bookmarkStart w:name="_Toc3921430" w:id="7"/>
                            <w:bookmarkStart w:name="_Toc3921470" w:id="8"/>
                            <w:bookmarkStart w:name="_Toc3921494" w:id="9"/>
                            <w:r>
                              <w:rPr>
                                <w:color w:val="FFFFFF" w:themeColor="background1"/>
                              </w:rPr>
                              <w:t>CORE</w:t>
                            </w:r>
                          </w:p>
                          <w:p w:rsidRPr="00911179" w:rsidR="000410AC" w:rsidP="00202A73" w:rsidRDefault="000410AC" w14:paraId="38102BB5" w14:textId="1E08AFFA">
                            <w:pPr>
                              <w:pStyle w:val="Coverhead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DAY </w:t>
                            </w:r>
                            <w:r w:rsidR="00465323">
                              <w:rPr>
                                <w:color w:val="FFFFFF" w:themeColor="background1"/>
                              </w:rPr>
                              <w:t>2</w:t>
                            </w:r>
                          </w:p>
                          <w:p w:rsidRPr="00CD4B06" w:rsidR="00B86668" w:rsidP="0094654D" w:rsidRDefault="000410AC" w14:paraId="52560230" w14:textId="060E3C74">
                            <w:pPr>
                              <w:pStyle w:val="Coversubheading"/>
                            </w:pPr>
                            <w:r>
                              <w:t>Resources</w:t>
                            </w:r>
                            <w:r w:rsidRPr="00CD4B06" w:rsidR="00B86668">
                              <w:t xml:space="preserve">   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62515BB">
                <v:stroke joinstyle="miter"/>
                <v:path gradientshapeok="t" o:connecttype="rect"/>
              </v:shapetype>
              <v:shape id="Text Box 2" style="position:absolute;margin-left:-28.6pt;margin-top:366.2pt;width:470.65pt;height:243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">
                <v:textbox>
                  <w:txbxContent>
                    <w:p w:rsidR="00202A73" w:rsidP="00202A73" w:rsidRDefault="000410AC" w14:paraId="5AD5ACE0" w14:textId="1B90E477">
                      <w:pPr>
                        <w:pStyle w:val="Coverhead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CORE</w:t>
                      </w:r>
                    </w:p>
                    <w:p w:rsidRPr="00911179" w:rsidR="000410AC" w:rsidP="00202A73" w:rsidRDefault="000410AC" w14:paraId="38102BB5" w14:textId="1E08AFFA">
                      <w:pPr>
                        <w:pStyle w:val="Coverhead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DAY </w:t>
                      </w:r>
                      <w:r w:rsidR="00465323">
                        <w:rPr>
                          <w:color w:val="FFFFFF" w:themeColor="background1"/>
                        </w:rPr>
                        <w:t>2</w:t>
                      </w:r>
                    </w:p>
                    <w:p w:rsidRPr="00CD4B06" w:rsidR="00B86668" w:rsidP="0094654D" w:rsidRDefault="000410AC" w14:paraId="52560230" w14:textId="060E3C74">
                      <w:pPr>
                        <w:pStyle w:val="Coversubheading"/>
                      </w:pPr>
                      <w:r>
                        <w:t>Resources</w:t>
                      </w:r>
                      <w:r w:rsidRPr="00CD4B06" w:rsidR="00B86668">
                        <w:t xml:space="preserve">  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B86668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AA1C7BF" wp14:editId="0B78BDDC">
                <wp:simplePos x="0" y="0"/>
                <wp:positionH relativeFrom="margin">
                  <wp:posOffset>-354965</wp:posOffset>
                </wp:positionH>
                <wp:positionV relativeFrom="page">
                  <wp:posOffset>9657080</wp:posOffset>
                </wp:positionV>
                <wp:extent cx="4454525" cy="569595"/>
                <wp:effectExtent l="0" t="0" r="0" b="190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4525" cy="569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CD4B06" w:rsidR="00B86668" w:rsidP="00B86668" w:rsidRDefault="000410AC" w14:paraId="582380AB" w14:textId="572E9DDE">
                            <w:pPr>
                              <w:rPr>
                                <w:b/>
                                <w:color w:val="054166" w:themeColor="text1"/>
                              </w:rPr>
                            </w:pPr>
                            <w:r>
                              <w:rPr>
                                <w:b/>
                                <w:color w:val="054166" w:themeColor="text1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-27.95pt;margin-top:760.4pt;width:350.75pt;height:44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" w14:anchorId="5AA1C7BF">
                <v:textbox>
                  <w:txbxContent>
                    <w:p w:rsidRPr="00CD4B06" w:rsidR="00B86668" w:rsidP="00B86668" w:rsidRDefault="000410AC" w14:paraId="582380AB" w14:textId="572E9DDE">
                      <w:pPr>
                        <w:rPr>
                          <w:b/>
                          <w:color w:val="054166" w:themeColor="text1"/>
                        </w:rPr>
                      </w:pPr>
                      <w:r>
                        <w:rPr>
                          <w:b/>
                          <w:color w:val="054166" w:themeColor="text1"/>
                        </w:rPr>
                        <w:t>2026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Pr="000410AC" w:rsidR="000410AC" w:rsidP="000410AC" w:rsidRDefault="00465323" w14:paraId="119B333E" w14:textId="327BBC62">
      <w:pPr>
        <w:spacing w:before="0" w:after="0" w:line="240" w:lineRule="auto"/>
        <w:rPr>
          <w:b/>
          <w:bCs/>
          <w:color w:val="054166" w:themeColor="text2"/>
          <w:sz w:val="28"/>
          <w:szCs w:val="28"/>
        </w:rPr>
      </w:pPr>
      <w:r>
        <w:rPr>
          <w:b/>
          <w:bCs/>
          <w:color w:val="054166" w:themeColor="text2"/>
          <w:sz w:val="28"/>
          <w:szCs w:val="28"/>
        </w:rPr>
        <w:lastRenderedPageBreak/>
        <w:t>Morning</w:t>
      </w:r>
      <w:r w:rsidRPr="000410AC" w:rsidR="000410AC">
        <w:rPr>
          <w:b/>
          <w:bCs/>
          <w:color w:val="054166" w:themeColor="text2"/>
          <w:sz w:val="28"/>
          <w:szCs w:val="28"/>
        </w:rPr>
        <w:t xml:space="preserve"> Session</w:t>
      </w:r>
    </w:p>
    <w:p w:rsidR="00465323" w:rsidP="00465323" w:rsidRDefault="00465323" w14:paraId="1C1E4C6D" w14:textId="77777777">
      <w:pPr>
        <w:pStyle w:val="Heading2"/>
      </w:pPr>
      <w:r>
        <w:t>Links</w:t>
      </w:r>
    </w:p>
    <w:p w:rsidRPr="001B354B" w:rsidR="00465323" w:rsidP="00465323" w:rsidRDefault="00465323" w14:paraId="5166C0B9" w14:textId="77777777">
      <w:r>
        <w:t>Use the following links to support each activity for the morning session of day 2 of CORE.</w:t>
      </w:r>
    </w:p>
    <w:p w:rsidR="00465323" w:rsidP="00465323" w:rsidRDefault="00465323" w14:paraId="6DFC4BDA" w14:textId="77777777">
      <w:pPr>
        <w:rPr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06"/>
        <w:gridCol w:w="5810"/>
      </w:tblGrid>
      <w:tr w:rsidR="00465323" w:rsidTr="00465323" w14:paraId="51CDE7F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gridSpan w:val="2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9348B7" w:rsidR="00465323" w:rsidP="006C12E8" w:rsidRDefault="00465323" w14:paraId="02F6D173" w14:textId="77777777">
            <w:pPr>
              <w:pStyle w:val="TableHeading"/>
              <w:rPr>
                <w:b/>
              </w:rPr>
            </w:pPr>
            <w:r>
              <w:rPr>
                <w:b/>
              </w:rPr>
              <w:t>Activity</w:t>
            </w:r>
          </w:p>
        </w:tc>
      </w:tr>
      <w:tr w:rsidR="00465323" w:rsidTr="00465323" w14:paraId="7670992E" w14:textId="77777777">
        <w:trPr>
          <w:trHeight w:val="2069"/>
        </w:trPr>
        <w:tc>
          <w:tcPr>
            <w:tcW w:w="1778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sdt>
            <w:sdtPr>
              <w:id w:val="-280724636"/>
              <w:picture/>
            </w:sdtPr>
            <w:sdtEndPr/>
            <w:sdtContent>
              <w:p w:rsidR="00465323" w:rsidP="006C12E8" w:rsidRDefault="00465323" w14:paraId="6347E71C" w14:textId="77777777">
                <w:pPr>
                  <w:jc w:val="center"/>
                </w:pPr>
                <w:r w:rsidRPr="00062BE3">
                  <w:rPr>
                    <w:noProof/>
                  </w:rPr>
                  <w:drawing>
                    <wp:inline distT="0" distB="0" distL="0" distR="0" wp14:anchorId="395B2E27" wp14:editId="7A065306">
                      <wp:extent cx="1338470" cy="1338470"/>
                      <wp:effectExtent l="0" t="0" r="0" b="0"/>
                      <wp:docPr id="378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78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7">
                                <a:extLst>
                                  <a:ext uri="{96DAC541-7B7A-43D3-8B79-37D633B846F1}">
                                    <asvg:svgBlip xmlns:asvg="http://schemas.microsoft.com/office/drawing/2016/SVG/main" r:embed="rId18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8470" cy="13384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322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465323" w:rsidP="006C12E8" w:rsidRDefault="00465323" w14:paraId="587A16DB" w14:textId="77777777">
            <w:pPr>
              <w:pStyle w:val="Heading3"/>
            </w:pPr>
            <w:r>
              <w:t>Activity 1</w:t>
            </w:r>
          </w:p>
          <w:p w:rsidRPr="00DC28C2" w:rsidR="00465323" w:rsidP="00465323" w:rsidRDefault="00465323" w14:paraId="5ECBA8CC" w14:textId="77777777">
            <w:pPr>
              <w:numPr>
                <w:ilvl w:val="0"/>
                <w:numId w:val="15"/>
              </w:numPr>
              <w:spacing w:before="0"/>
            </w:pPr>
            <w:r w:rsidRPr="00DC28C2">
              <w:t>Search your school portal for your whole school Curriculum Plan.</w:t>
            </w:r>
          </w:p>
          <w:p w:rsidRPr="00DC28C2" w:rsidR="00465323" w:rsidP="00465323" w:rsidRDefault="00465323" w14:paraId="461780C3" w14:textId="77777777">
            <w:pPr>
              <w:numPr>
                <w:ilvl w:val="0"/>
                <w:numId w:val="15"/>
              </w:numPr>
              <w:spacing w:before="0"/>
            </w:pPr>
            <w:r w:rsidRPr="00DC28C2">
              <w:t>Within in the Curriculum Delivery identify if there is a statement focusing on Religious Education.</w:t>
            </w:r>
          </w:p>
          <w:p w:rsidRPr="00DC28C2" w:rsidR="00465323" w:rsidP="00465323" w:rsidRDefault="00465323" w14:paraId="0EB38CD6" w14:textId="77777777">
            <w:pPr>
              <w:numPr>
                <w:ilvl w:val="0"/>
                <w:numId w:val="15"/>
              </w:numPr>
              <w:spacing w:before="0"/>
            </w:pPr>
            <w:r w:rsidRPr="00DC28C2">
              <w:t>Take time to discuss differences and similarities at your table.</w:t>
            </w:r>
          </w:p>
          <w:p w:rsidR="00465323" w:rsidP="006C12E8" w:rsidRDefault="00465323" w14:paraId="192EB8F9" w14:textId="77777777"/>
          <w:p w:rsidRPr="00DC28C2" w:rsidR="00465323" w:rsidP="006C12E8" w:rsidRDefault="00465323" w14:paraId="307AEA05" w14:textId="77777777">
            <w:hyperlink w:history="1" r:id="rId19">
              <w:r w:rsidRPr="00DC28C2">
                <w:rPr>
                  <w:rStyle w:val="Hyperlink"/>
                </w:rPr>
                <w:t xml:space="preserve">Curriculum </w:t>
              </w:r>
            </w:hyperlink>
            <w:hyperlink w:history="1" r:id="rId20">
              <w:r w:rsidRPr="00DC28C2">
                <w:rPr>
                  <w:rStyle w:val="Hyperlink"/>
                </w:rPr>
                <w:t>Compass</w:t>
              </w:r>
            </w:hyperlink>
          </w:p>
        </w:tc>
      </w:tr>
      <w:tr w:rsidR="00465323" w:rsidTr="00465323" w14:paraId="2286CDED" w14:textId="77777777">
        <w:trPr>
          <w:trHeight w:val="2366"/>
        </w:trPr>
        <w:tc>
          <w:tcPr>
            <w:tcW w:w="1778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sdt>
            <w:sdtPr>
              <w:id w:val="-289902189"/>
              <w:picture/>
            </w:sdtPr>
            <w:sdtEndPr/>
            <w:sdtContent>
              <w:p w:rsidR="00465323" w:rsidP="006C12E8" w:rsidRDefault="00465323" w14:paraId="58B171F8" w14:textId="77777777">
                <w:pPr>
                  <w:jc w:val="center"/>
                </w:pPr>
                <w:r w:rsidRPr="00062BE3">
                  <w:rPr>
                    <w:noProof/>
                  </w:rPr>
                  <w:drawing>
                    <wp:inline distT="0" distB="0" distL="0" distR="0" wp14:anchorId="5FAC0A9C" wp14:editId="661FDF35">
                      <wp:extent cx="1338470" cy="1338470"/>
                      <wp:effectExtent l="0" t="0" r="0" b="0"/>
                      <wp:docPr id="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1">
                                <a:extLst>
                                  <a:ext uri="{96DAC541-7B7A-43D3-8B79-37D633B846F1}">
                                    <asvg:svgBlip xmlns:asvg="http://schemas.microsoft.com/office/drawing/2016/SVG/main" r:embed="rId22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8470" cy="13384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322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465323" w:rsidP="006C12E8" w:rsidRDefault="00465323" w14:paraId="2A6E2577" w14:textId="77777777">
            <w:pPr>
              <w:pStyle w:val="Heading3"/>
            </w:pPr>
            <w:r>
              <w:t>Activity 2</w:t>
            </w:r>
          </w:p>
          <w:p w:rsidR="00465323" w:rsidP="006C12E8" w:rsidRDefault="00465323" w14:paraId="5EA00F0F" w14:textId="77777777">
            <w:r w:rsidRPr="00DC28C2">
              <w:t xml:space="preserve">Using the information shared and the Catholic Identity website discuss and complete the missing elements of the </w:t>
            </w:r>
            <w:r>
              <w:t>Year Level Overview:</w:t>
            </w:r>
          </w:p>
          <w:p w:rsidRPr="00DC28C2" w:rsidR="00465323" w:rsidP="006C12E8" w:rsidRDefault="00465323" w14:paraId="3D6EA191" w14:textId="77777777">
            <w:pPr>
              <w:pStyle w:val="Bullets0"/>
            </w:pPr>
            <w:hyperlink w:history="1" r:id="rId23">
              <w:r w:rsidRPr="00DC28C2">
                <w:rPr>
                  <w:rStyle w:val="Hyperlink"/>
                </w:rPr>
                <w:t>Curriculum by Year Level</w:t>
              </w:r>
            </w:hyperlink>
          </w:p>
          <w:p w:rsidRPr="00DC28C2" w:rsidR="00465323" w:rsidP="006C12E8" w:rsidRDefault="00465323" w14:paraId="58391FD3" w14:textId="77777777">
            <w:pPr>
              <w:rPr>
                <w:i/>
                <w:iCs/>
              </w:rPr>
            </w:pPr>
            <w:r w:rsidRPr="00DC28C2">
              <w:rPr>
                <w:i/>
                <w:iCs/>
              </w:rPr>
              <w:t>(scroll to the bottom of the page – once link is opened)</w:t>
            </w:r>
          </w:p>
        </w:tc>
      </w:tr>
      <w:tr w:rsidR="00465323" w:rsidTr="00465323" w14:paraId="2D0BD0EF" w14:textId="77777777">
        <w:tc>
          <w:tcPr>
            <w:tcW w:w="1778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sdt>
            <w:sdtPr>
              <w:id w:val="-1328054485"/>
              <w:picture/>
            </w:sdtPr>
            <w:sdtEndPr/>
            <w:sdtContent>
              <w:p w:rsidR="00465323" w:rsidP="006C12E8" w:rsidRDefault="00465323" w14:paraId="2896C2A2" w14:textId="77777777">
                <w:pPr>
                  <w:jc w:val="center"/>
                </w:pPr>
                <w:r w:rsidRPr="00062BE3">
                  <w:rPr>
                    <w:noProof/>
                  </w:rPr>
                  <w:drawing>
                    <wp:inline distT="0" distB="0" distL="0" distR="0" wp14:anchorId="6FC2DA9A" wp14:editId="21494ACC">
                      <wp:extent cx="1338470" cy="1338470"/>
                      <wp:effectExtent l="0" t="0" r="0" b="0"/>
                      <wp:docPr id="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4">
                                <a:extLst>
                                  <a:ext uri="{96DAC541-7B7A-43D3-8B79-37D633B846F1}">
                                    <asvg:svgBlip xmlns:asvg="http://schemas.microsoft.com/office/drawing/2016/SVG/main" r:embed="rId2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8470" cy="13384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322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465323" w:rsidP="006C12E8" w:rsidRDefault="00465323" w14:paraId="3AB589E8" w14:textId="77777777">
            <w:pPr>
              <w:pStyle w:val="Heading3"/>
            </w:pPr>
            <w:r>
              <w:t>Activity 3</w:t>
            </w:r>
          </w:p>
          <w:p w:rsidRPr="00DC28C2" w:rsidR="00465323" w:rsidP="006C12E8" w:rsidRDefault="00465323" w14:paraId="617866F1" w14:textId="77777777">
            <w:r w:rsidRPr="00DC28C2">
              <w:t>Use this time to explore the following areas on SPIRE:</w:t>
            </w:r>
          </w:p>
          <w:p w:rsidRPr="00DC28C2" w:rsidR="00465323" w:rsidP="00465323" w:rsidRDefault="00465323" w14:paraId="63120756" w14:textId="77777777">
            <w:pPr>
              <w:numPr>
                <w:ilvl w:val="0"/>
                <w:numId w:val="14"/>
              </w:numPr>
              <w:spacing w:before="0"/>
            </w:pPr>
            <w:hyperlink w:history="1" r:id="rId26">
              <w:r w:rsidRPr="00DC28C2">
                <w:rPr>
                  <w:rStyle w:val="Hyperlink"/>
                </w:rPr>
                <w:t xml:space="preserve">Curriculum </w:t>
              </w:r>
            </w:hyperlink>
            <w:hyperlink w:history="1" r:id="rId27">
              <w:r w:rsidRPr="00DC28C2">
                <w:rPr>
                  <w:rStyle w:val="Hyperlink"/>
                </w:rPr>
                <w:t>Planning Hub</w:t>
              </w:r>
            </w:hyperlink>
            <w:r w:rsidRPr="00DC28C2">
              <w:t xml:space="preserve"> </w:t>
            </w:r>
          </w:p>
          <w:p w:rsidRPr="00DC28C2" w:rsidR="00465323" w:rsidP="00465323" w:rsidRDefault="00465323" w14:paraId="45B05BA3" w14:textId="77777777">
            <w:pPr>
              <w:numPr>
                <w:ilvl w:val="0"/>
                <w:numId w:val="14"/>
              </w:numPr>
              <w:spacing w:before="0"/>
            </w:pPr>
            <w:hyperlink w:history="1" r:id="rId28">
              <w:r w:rsidRPr="00DC28C2">
                <w:rPr>
                  <w:rStyle w:val="Hyperlink"/>
                </w:rPr>
                <w:t xml:space="preserve">Illustrations </w:t>
              </w:r>
            </w:hyperlink>
            <w:hyperlink w:history="1" r:id="rId29">
              <w:r w:rsidRPr="00DC28C2">
                <w:rPr>
                  <w:rStyle w:val="Hyperlink"/>
                </w:rPr>
                <w:t xml:space="preserve">of </w:t>
              </w:r>
            </w:hyperlink>
            <w:hyperlink w:history="1" r:id="rId30">
              <w:r w:rsidRPr="00DC28C2">
                <w:rPr>
                  <w:rStyle w:val="Hyperlink"/>
                </w:rPr>
                <w:t>Practice</w:t>
              </w:r>
            </w:hyperlink>
          </w:p>
          <w:p w:rsidRPr="00DC28C2" w:rsidR="00465323" w:rsidP="00465323" w:rsidRDefault="00465323" w14:paraId="19B85D8D" w14:textId="77777777">
            <w:pPr>
              <w:numPr>
                <w:ilvl w:val="0"/>
                <w:numId w:val="14"/>
              </w:numPr>
              <w:spacing w:before="0"/>
            </w:pPr>
            <w:hyperlink w:history="1" r:id="rId31">
              <w:r w:rsidRPr="00DC28C2">
                <w:rPr>
                  <w:rStyle w:val="Hyperlink"/>
                </w:rPr>
                <w:t>Multi-Age Resources</w:t>
              </w:r>
            </w:hyperlink>
          </w:p>
          <w:p w:rsidRPr="008149EE" w:rsidR="00465323" w:rsidP="006C12E8" w:rsidRDefault="00465323" w14:paraId="50E99BD3" w14:textId="77777777"/>
        </w:tc>
      </w:tr>
    </w:tbl>
    <w:p w:rsidR="000410AC" w:rsidP="000410AC" w:rsidRDefault="000410AC" w14:paraId="3106A3E3" w14:textId="77777777">
      <w:pPr>
        <w:spacing w:before="0" w:after="0" w:line="240" w:lineRule="auto"/>
        <w:rPr>
          <w:b/>
          <w:bCs/>
        </w:rPr>
      </w:pPr>
    </w:p>
    <w:p w:rsidR="000410AC" w:rsidP="000410AC" w:rsidRDefault="000410AC" w14:paraId="6F94FA8B" w14:textId="77777777">
      <w:pPr>
        <w:spacing w:before="0" w:after="0" w:line="240" w:lineRule="auto"/>
        <w:rPr>
          <w:b/>
          <w:bCs/>
        </w:rPr>
      </w:pPr>
    </w:p>
    <w:p w:rsidR="000410AC" w:rsidP="000410AC" w:rsidRDefault="000410AC" w14:paraId="17CD914C" w14:textId="77777777">
      <w:pPr>
        <w:spacing w:before="0" w:after="0" w:line="240" w:lineRule="auto"/>
        <w:rPr>
          <w:b/>
          <w:bCs/>
        </w:rPr>
      </w:pPr>
    </w:p>
    <w:p w:rsidR="000410AC" w:rsidP="000410AC" w:rsidRDefault="000410AC" w14:paraId="2CADCF23" w14:textId="77777777">
      <w:pPr>
        <w:spacing w:before="0" w:after="0" w:line="240" w:lineRule="auto"/>
        <w:rPr>
          <w:b/>
          <w:bCs/>
        </w:rPr>
      </w:pPr>
    </w:p>
    <w:p w:rsidR="000410AC" w:rsidP="000410AC" w:rsidRDefault="000410AC" w14:paraId="7392E62A" w14:textId="77777777">
      <w:pPr>
        <w:spacing w:before="0" w:after="0" w:line="240" w:lineRule="auto"/>
        <w:rPr>
          <w:b/>
          <w:bCs/>
        </w:rPr>
      </w:pPr>
    </w:p>
    <w:p w:rsidR="000410AC" w:rsidP="000410AC" w:rsidRDefault="000410AC" w14:paraId="1B1C6D8B" w14:textId="77777777">
      <w:pPr>
        <w:spacing w:before="0" w:after="0" w:line="240" w:lineRule="auto"/>
        <w:rPr>
          <w:b/>
          <w:bCs/>
        </w:rPr>
      </w:pPr>
    </w:p>
    <w:p w:rsidR="000410AC" w:rsidP="000410AC" w:rsidRDefault="000410AC" w14:paraId="0C903B77" w14:textId="77777777">
      <w:pPr>
        <w:spacing w:before="0" w:after="0" w:line="240" w:lineRule="auto"/>
        <w:rPr>
          <w:b/>
          <w:bCs/>
        </w:rPr>
      </w:pPr>
    </w:p>
    <w:p w:rsidR="000410AC" w:rsidP="000410AC" w:rsidRDefault="000410AC" w14:paraId="5A7C1517" w14:textId="77777777">
      <w:pPr>
        <w:spacing w:before="0" w:after="0" w:line="240" w:lineRule="auto"/>
        <w:rPr>
          <w:b/>
          <w:bCs/>
        </w:rPr>
      </w:pPr>
    </w:p>
    <w:p w:rsidR="000410AC" w:rsidP="000410AC" w:rsidRDefault="000410AC" w14:paraId="2E467C8D" w14:textId="77777777">
      <w:pPr>
        <w:spacing w:before="0" w:after="0" w:line="240" w:lineRule="auto"/>
        <w:rPr>
          <w:b/>
          <w:bCs/>
        </w:rPr>
      </w:pPr>
    </w:p>
    <w:p w:rsidR="000410AC" w:rsidP="000410AC" w:rsidRDefault="000410AC" w14:paraId="634DB0D6" w14:textId="77777777">
      <w:pPr>
        <w:spacing w:before="0" w:after="0" w:line="240" w:lineRule="auto"/>
        <w:rPr>
          <w:b/>
          <w:bCs/>
        </w:rPr>
      </w:pPr>
    </w:p>
    <w:p w:rsidR="000410AC" w:rsidP="000410AC" w:rsidRDefault="000410AC" w14:paraId="4D841868" w14:textId="77777777">
      <w:pPr>
        <w:spacing w:before="0" w:after="0" w:line="240" w:lineRule="auto"/>
        <w:rPr>
          <w:b/>
          <w:bCs/>
        </w:rPr>
      </w:pPr>
    </w:p>
    <w:p w:rsidR="0094654D" w:rsidP="0094654D" w:rsidRDefault="0094654D" w14:paraId="61C4036D" w14:textId="374570A0">
      <w:pPr>
        <w:pStyle w:val="Heading1"/>
      </w:pPr>
      <w:r w:rsidRPr="0094654D">
        <w:lastRenderedPageBreak/>
        <w:t>Contextualising the curriculum planning resources</w:t>
      </w:r>
    </w:p>
    <w:p w:rsidRPr="0094654D" w:rsidR="003110DE" w:rsidP="0094654D" w:rsidRDefault="003110DE" w14:paraId="10F54871" w14:textId="608C0B7B">
      <w:pPr>
        <w:pStyle w:val="Heading1"/>
      </w:pPr>
      <w:r w:rsidRPr="0094654D">
        <w:t>Contextualising</w:t>
      </w:r>
    </w:p>
    <w:p w:rsidRPr="003110DE" w:rsidR="000410AC" w:rsidP="003110DE" w:rsidRDefault="003110DE" w14:paraId="13537281" w14:textId="62104DDF">
      <w:pPr>
        <w:pStyle w:val="BodyText"/>
        <w:spacing w:before="110"/>
        <w:ind w:right="630"/>
      </w:pPr>
      <w:r>
        <w:t>The unit plans available from The Curriculum Planning Hub have been created as high-level learning and teaching sequences</w:t>
      </w:r>
      <w:r>
        <w:rPr>
          <w:spacing w:val="-2"/>
        </w:rPr>
        <w:t xml:space="preserve"> </w:t>
      </w:r>
      <w:r>
        <w:t>(with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exception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English).</w:t>
      </w:r>
      <w:r>
        <w:rPr>
          <w:spacing w:val="-3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units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consideration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specific</w:t>
      </w:r>
      <w:r>
        <w:rPr>
          <w:spacing w:val="-4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teacher or students in each class. Using prompts such as those in the table below, teachers can begin to contextualise the unit</w:t>
      </w:r>
      <w:r>
        <w:rPr>
          <w:spacing w:val="-3"/>
        </w:rPr>
        <w:t xml:space="preserve"> </w:t>
      </w:r>
      <w:r>
        <w:t>outlines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students.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prompts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exhaustive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designed as a starting point only. Make adjustments and iterate as you need to produce the results you are looking for</w:t>
      </w:r>
    </w:p>
    <w:p w:rsidR="000410AC" w:rsidP="000410AC" w:rsidRDefault="000410AC" w14:paraId="0B39B530" w14:textId="77777777">
      <w:pPr>
        <w:spacing w:before="0" w:after="0" w:line="240" w:lineRule="auto"/>
        <w:rPr>
          <w:b/>
          <w:bCs/>
        </w:rPr>
      </w:pPr>
    </w:p>
    <w:p w:rsidRPr="000410AC" w:rsidR="000410AC" w:rsidP="000410AC" w:rsidRDefault="000410AC" w14:paraId="5C59E65C" w14:textId="77777777">
      <w:pPr>
        <w:spacing w:before="0" w:after="0" w:line="240" w:lineRule="auto"/>
        <w:rPr>
          <w:b/>
          <w:bCs/>
        </w:rPr>
      </w:pPr>
    </w:p>
    <w:p w:rsidR="000410AC" w:rsidP="000410AC" w:rsidRDefault="000410AC" w14:paraId="0B332C90" w14:textId="77777777">
      <w:pPr>
        <w:spacing w:before="0" w:after="0" w:line="240" w:lineRule="auto"/>
        <w:rPr>
          <w:b/>
          <w:bCs/>
        </w:rPr>
      </w:pPr>
    </w:p>
    <w:tbl>
      <w:tblPr>
        <w:tblW w:w="5000" w:type="pct"/>
        <w:tblBorders>
          <w:top w:val="single" w:color="A6A6A6" w:sz="8" w:space="0"/>
          <w:left w:val="single" w:color="A6A6A6" w:sz="8" w:space="0"/>
          <w:bottom w:val="single" w:color="A6A6A6" w:sz="8" w:space="0"/>
          <w:right w:val="single" w:color="A6A6A6" w:sz="8" w:space="0"/>
          <w:insideH w:val="single" w:color="A6A6A6" w:sz="8" w:space="0"/>
          <w:insideV w:val="single" w:color="A6A6A6" w:sz="8" w:space="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6"/>
        <w:gridCol w:w="7160"/>
      </w:tblGrid>
      <w:tr w:rsidR="00DB057D" w:rsidTr="00DB057D" w14:paraId="2AC73B10" w14:textId="77777777">
        <w:trPr>
          <w:trHeight w:val="685"/>
        </w:trPr>
        <w:tc>
          <w:tcPr>
            <w:tcW w:w="5000" w:type="pct"/>
            <w:gridSpan w:val="2"/>
            <w:shd w:val="clear" w:color="auto" w:fill="044166"/>
          </w:tcPr>
          <w:p w:rsidR="00DB057D" w:rsidP="006C12E8" w:rsidRDefault="00DB057D" w14:paraId="3F974F3A" w14:textId="77777777">
            <w:pPr>
              <w:pStyle w:val="TableParagraph"/>
              <w:spacing w:before="170"/>
              <w:ind w:left="115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Suggested</w:t>
            </w:r>
            <w:r>
              <w:rPr>
                <w:b/>
                <w:color w:val="FFFFFF"/>
                <w:spacing w:val="-7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base</w:t>
            </w:r>
            <w:r>
              <w:rPr>
                <w:b/>
                <w:color w:val="FFFFFF"/>
                <w:spacing w:val="-1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prompts and</w:t>
            </w:r>
            <w:r>
              <w:rPr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iterations</w:t>
            </w:r>
          </w:p>
        </w:tc>
      </w:tr>
      <w:tr w:rsidR="00DB057D" w:rsidTr="00DB057D" w14:paraId="36A69542" w14:textId="77777777">
        <w:trPr>
          <w:trHeight w:val="7512"/>
        </w:trPr>
        <w:tc>
          <w:tcPr>
            <w:tcW w:w="1025" w:type="pct"/>
          </w:tcPr>
          <w:p w:rsidR="00DB057D" w:rsidP="006C12E8" w:rsidRDefault="00DB057D" w14:paraId="3831AA3B" w14:textId="77777777">
            <w:pPr>
              <w:pStyle w:val="TableParagraph"/>
              <w:spacing w:before="110"/>
              <w:ind w:left="115"/>
              <w:rPr>
                <w:b/>
                <w:color w:val="044166"/>
                <w:sz w:val="20"/>
              </w:rPr>
            </w:pPr>
            <w:r>
              <w:rPr>
                <w:b/>
                <w:color w:val="044166"/>
                <w:sz w:val="20"/>
              </w:rPr>
              <w:t xml:space="preserve">Religious </w:t>
            </w:r>
          </w:p>
          <w:p w:rsidR="00DB057D" w:rsidP="006C12E8" w:rsidRDefault="00DB057D" w14:paraId="645C75F8" w14:textId="77777777">
            <w:pPr>
              <w:pStyle w:val="TableParagraph"/>
              <w:spacing w:before="110"/>
              <w:ind w:left="115"/>
              <w:rPr>
                <w:b/>
                <w:sz w:val="20"/>
              </w:rPr>
            </w:pPr>
            <w:r>
              <w:rPr>
                <w:b/>
                <w:color w:val="044166"/>
                <w:sz w:val="20"/>
              </w:rPr>
              <w:t xml:space="preserve">Education </w:t>
            </w:r>
          </w:p>
        </w:tc>
        <w:tc>
          <w:tcPr>
            <w:tcW w:w="3975" w:type="pct"/>
          </w:tcPr>
          <w:p w:rsidRPr="00A53FC1" w:rsidR="00DB057D" w:rsidP="006C12E8" w:rsidRDefault="00DB057D" w14:paraId="4A269172" w14:textId="77777777">
            <w:pPr>
              <w:pStyle w:val="TableParagraph"/>
              <w:tabs>
                <w:tab w:val="left" w:pos="835"/>
              </w:tabs>
              <w:spacing w:before="42"/>
              <w:ind w:left="108" w:right="210"/>
              <w:rPr>
                <w:sz w:val="20"/>
                <w:szCs w:val="20"/>
                <w:lang w:val="en-AU"/>
              </w:rPr>
            </w:pPr>
            <w:r w:rsidRPr="1D45AACD">
              <w:rPr>
                <w:sz w:val="20"/>
                <w:szCs w:val="20"/>
                <w:lang w:val="en-AU"/>
              </w:rPr>
              <w:t xml:space="preserve">I am </w:t>
            </w:r>
            <w:r w:rsidRPr="1D45AACD">
              <w:rPr>
                <w:sz w:val="20"/>
                <w:szCs w:val="20"/>
                <w:highlight w:val="cyan"/>
                <w:lang w:val="en-AU"/>
              </w:rPr>
              <w:t>a first year</w:t>
            </w:r>
            <w:r w:rsidRPr="1D45AACD">
              <w:rPr>
                <w:sz w:val="20"/>
                <w:szCs w:val="20"/>
                <w:lang w:val="en-AU"/>
              </w:rPr>
              <w:t xml:space="preserve"> teacher teaching Year 2 in Brisbane, Australia. I am using the Brisbane Catholic Education Religion Curriculum. This is the learning and teaching sequence for my Religion Unit for this term. </w:t>
            </w:r>
            <w:r w:rsidRPr="1D45AACD">
              <w:rPr>
                <w:sz w:val="20"/>
                <w:szCs w:val="20"/>
                <w:highlight w:val="cyan"/>
                <w:lang w:val="en-AU"/>
              </w:rPr>
              <w:t>(Upload unit plan)</w:t>
            </w:r>
            <w:r w:rsidRPr="1D45AACD">
              <w:rPr>
                <w:sz w:val="20"/>
                <w:szCs w:val="20"/>
                <w:lang w:val="en-AU"/>
              </w:rPr>
              <w:t xml:space="preserve"> It includes the achievement standard I am addressing and assessing, the assessment/s, and a sequence of learning. I will be teaching </w:t>
            </w:r>
            <w:r w:rsidRPr="1D45AACD">
              <w:rPr>
                <w:sz w:val="20"/>
                <w:szCs w:val="20"/>
                <w:highlight w:val="cyan"/>
                <w:lang w:val="en-AU"/>
              </w:rPr>
              <w:t>three 50 minute</w:t>
            </w:r>
            <w:r w:rsidRPr="1D45AACD">
              <w:rPr>
                <w:sz w:val="20"/>
                <w:szCs w:val="20"/>
                <w:lang w:val="en-AU"/>
              </w:rPr>
              <w:t xml:space="preserve"> lessons each week for </w:t>
            </w:r>
            <w:r w:rsidRPr="1D45AACD">
              <w:rPr>
                <w:sz w:val="20"/>
                <w:szCs w:val="20"/>
                <w:highlight w:val="cyan"/>
                <w:lang w:val="en-AU"/>
              </w:rPr>
              <w:t>5 weeks</w:t>
            </w:r>
            <w:r w:rsidRPr="1D45AACD">
              <w:rPr>
                <w:sz w:val="20"/>
                <w:szCs w:val="20"/>
                <w:lang w:val="en-AU"/>
              </w:rPr>
              <w:t xml:space="preserve">. Using the unit plan as the basis, generate detailed lesson plans to support me in teaching this unit. I need to know the explicit teaching that should take place as well as the activities that students will use. Use resources such as the </w:t>
            </w:r>
            <w:r w:rsidRPr="1D45AACD">
              <w:rPr>
                <w:sz w:val="20"/>
                <w:szCs w:val="20"/>
                <w:highlight w:val="cyan"/>
                <w:lang w:val="en-AU"/>
              </w:rPr>
              <w:t>Catholic Identity SPiRE page, BCE Religious Education resources</w:t>
            </w:r>
            <w:r w:rsidRPr="1D45AACD">
              <w:rPr>
                <w:sz w:val="20"/>
                <w:szCs w:val="20"/>
                <w:lang w:val="en-AU"/>
              </w:rPr>
              <w:t xml:space="preserve">. Also consider this information about the key characteristics and needs of students at this age and stage of learning </w:t>
            </w:r>
            <w:r w:rsidRPr="1D45AACD">
              <w:rPr>
                <w:sz w:val="20"/>
                <w:szCs w:val="20"/>
                <w:highlight w:val="cyan"/>
                <w:lang w:val="en-AU"/>
              </w:rPr>
              <w:t>(upload phases of learning pdf)</w:t>
            </w:r>
            <w:r w:rsidRPr="1D45AACD">
              <w:rPr>
                <w:sz w:val="20"/>
                <w:szCs w:val="20"/>
                <w:lang w:val="en-AU"/>
              </w:rPr>
              <w:t xml:space="preserve"> and use quality pedagogy and strategies suitable to the age group </w:t>
            </w:r>
            <w:r w:rsidRPr="1D45AACD">
              <w:rPr>
                <w:sz w:val="20"/>
                <w:szCs w:val="20"/>
                <w:highlight w:val="cyan"/>
                <w:lang w:val="en-AU"/>
              </w:rPr>
              <w:t>(upload Strategies that Maximise Impact/HIP).</w:t>
            </w:r>
          </w:p>
          <w:p w:rsidR="00DB057D" w:rsidP="006C12E8" w:rsidRDefault="00DB057D" w14:paraId="44A6A0E6" w14:textId="77777777">
            <w:pPr>
              <w:pStyle w:val="TableParagraph"/>
              <w:tabs>
                <w:tab w:val="left" w:pos="835"/>
              </w:tabs>
              <w:spacing w:before="42"/>
              <w:ind w:right="212"/>
              <w:rPr>
                <w:sz w:val="20"/>
                <w:lang w:val="en-AU"/>
              </w:rPr>
            </w:pPr>
          </w:p>
          <w:p w:rsidRPr="00A53FC1" w:rsidR="00DB057D" w:rsidP="00DB057D" w:rsidRDefault="00DB057D" w14:paraId="47777344" w14:textId="77777777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</w:tabs>
              <w:spacing w:before="42"/>
              <w:ind w:right="212"/>
              <w:rPr>
                <w:color w:val="054166" w:themeColor="accent1"/>
                <w:sz w:val="20"/>
                <w:lang w:val="en-AU"/>
              </w:rPr>
            </w:pPr>
            <w:r w:rsidRPr="00A53FC1">
              <w:rPr>
                <w:color w:val="054166" w:themeColor="accent1"/>
                <w:sz w:val="20"/>
                <w:lang w:val="en-AU"/>
              </w:rPr>
              <w:t>Provide detailed lesson plans for each lesson, including the required resources, explicit teaching, and activities.</w:t>
            </w:r>
          </w:p>
          <w:p w:rsidRPr="00A53FC1" w:rsidR="00DB057D" w:rsidP="00DB057D" w:rsidRDefault="00DB057D" w14:paraId="4C8DDE21" w14:textId="77777777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</w:tabs>
              <w:spacing w:before="42"/>
              <w:ind w:right="212"/>
              <w:rPr>
                <w:color w:val="054166" w:themeColor="accent1"/>
                <w:sz w:val="20"/>
                <w:lang w:val="en-AU"/>
              </w:rPr>
            </w:pPr>
            <w:r w:rsidRPr="00A53FC1">
              <w:rPr>
                <w:color w:val="054166" w:themeColor="accent1"/>
                <w:sz w:val="20"/>
                <w:lang w:val="en-AU"/>
              </w:rPr>
              <w:t>What key and subject specific vocabulary should be drawn out for students in this unit?</w:t>
            </w:r>
          </w:p>
          <w:p w:rsidRPr="00A53FC1" w:rsidR="00DB057D" w:rsidP="00DB057D" w:rsidRDefault="00DB057D" w14:paraId="798F7D70" w14:textId="77777777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</w:tabs>
              <w:spacing w:before="42"/>
              <w:ind w:right="212"/>
              <w:rPr>
                <w:color w:val="054166" w:themeColor="accent1"/>
                <w:sz w:val="20"/>
                <w:lang w:val="en-AU"/>
              </w:rPr>
            </w:pPr>
            <w:r w:rsidRPr="00A53FC1">
              <w:rPr>
                <w:color w:val="054166" w:themeColor="accent1"/>
                <w:sz w:val="20"/>
                <w:lang w:val="en-AU"/>
              </w:rPr>
              <w:t xml:space="preserve">Given the learning intentions and sequence of the unit, what are some differentiation strategies (content, process, product, environment) that could be implemented for a mixed-ability </w:t>
            </w:r>
            <w:r w:rsidRPr="00A53FC1">
              <w:rPr>
                <w:color w:val="054166" w:themeColor="accent1"/>
                <w:sz w:val="20"/>
                <w:highlight w:val="cyan"/>
                <w:lang w:val="en-AU"/>
              </w:rPr>
              <w:t xml:space="preserve">Year </w:t>
            </w:r>
            <w:r w:rsidRPr="00963779">
              <w:rPr>
                <w:color w:val="054166" w:themeColor="accent1"/>
                <w:sz w:val="20"/>
                <w:highlight w:val="cyan"/>
                <w:lang w:val="en-AU"/>
              </w:rPr>
              <w:t>2</w:t>
            </w:r>
            <w:r w:rsidRPr="00A53FC1">
              <w:rPr>
                <w:color w:val="054166" w:themeColor="accent1"/>
                <w:sz w:val="20"/>
                <w:lang w:val="en-AU"/>
              </w:rPr>
              <w:t xml:space="preserve"> class? Generate these for the individual lessons.</w:t>
            </w:r>
          </w:p>
          <w:p w:rsidRPr="00A53FC1" w:rsidR="00DB057D" w:rsidP="00DB057D" w:rsidRDefault="00DB057D" w14:paraId="10CC2FA5" w14:textId="77777777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</w:tabs>
              <w:spacing w:before="42"/>
              <w:ind w:right="212"/>
              <w:rPr>
                <w:color w:val="054166" w:themeColor="accent1"/>
                <w:sz w:val="20"/>
                <w:lang w:val="en-AU"/>
              </w:rPr>
            </w:pPr>
            <w:r w:rsidRPr="00A53FC1">
              <w:rPr>
                <w:color w:val="054166" w:themeColor="accent1"/>
                <w:sz w:val="20"/>
                <w:lang w:val="en-AU"/>
              </w:rPr>
              <w:t>Suggest activities using the general capabilities of the Australian Curriculum version 9.0 to stretch and challenge learners.</w:t>
            </w:r>
          </w:p>
          <w:p w:rsidRPr="00A53FC1" w:rsidR="00DB057D" w:rsidP="00DB057D" w:rsidRDefault="00DB057D" w14:paraId="044C8D75" w14:textId="77777777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</w:tabs>
              <w:spacing w:before="42"/>
              <w:ind w:right="212"/>
              <w:rPr>
                <w:color w:val="054166" w:themeColor="accent1"/>
                <w:sz w:val="20"/>
                <w:lang w:val="en-AU"/>
              </w:rPr>
            </w:pPr>
            <w:r w:rsidRPr="00A53FC1">
              <w:rPr>
                <w:color w:val="054166" w:themeColor="accent1"/>
                <w:sz w:val="20"/>
                <w:lang w:val="en-AU"/>
              </w:rPr>
              <w:t xml:space="preserve">Make suggestions for adjustments in each lesson for the identified needs of the student in this document (link to PLP </w:t>
            </w:r>
            <w:r w:rsidRPr="00A53FC1">
              <w:rPr>
                <w:b/>
                <w:bCs/>
                <w:color w:val="054166" w:themeColor="accent1"/>
                <w:sz w:val="20"/>
                <w:lang w:val="en-AU"/>
              </w:rPr>
              <w:t>DO NOT DOWNLOAD DOCUMENT</w:t>
            </w:r>
            <w:r w:rsidRPr="00A53FC1">
              <w:rPr>
                <w:color w:val="054166" w:themeColor="accent1"/>
                <w:sz w:val="20"/>
                <w:lang w:val="en-AU"/>
              </w:rPr>
              <w:t>).</w:t>
            </w:r>
          </w:p>
          <w:p w:rsidRPr="00A53FC1" w:rsidR="00DB057D" w:rsidP="00DB057D" w:rsidRDefault="00DB057D" w14:paraId="07DB840B" w14:textId="77777777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</w:tabs>
              <w:spacing w:before="42"/>
              <w:ind w:right="212"/>
              <w:rPr>
                <w:color w:val="054166" w:themeColor="accent1"/>
                <w:sz w:val="20"/>
                <w:lang w:val="en-AU"/>
              </w:rPr>
            </w:pPr>
            <w:r w:rsidRPr="00A53FC1">
              <w:rPr>
                <w:color w:val="054166" w:themeColor="accent1"/>
                <w:sz w:val="20"/>
                <w:lang w:val="en-AU"/>
              </w:rPr>
              <w:t>Look at the assessment for the unit. Rewrite this using the principles of Universal Design for Learning, ensuring it is accessible for all students.</w:t>
            </w:r>
          </w:p>
          <w:p w:rsidR="00DB057D" w:rsidP="00DB057D" w:rsidRDefault="00DB057D" w14:paraId="0B6558DD" w14:textId="77777777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</w:tabs>
              <w:spacing w:before="42"/>
              <w:ind w:right="212"/>
              <w:rPr>
                <w:color w:val="054166" w:themeColor="accent1"/>
                <w:sz w:val="20"/>
                <w:lang w:val="en-AU"/>
              </w:rPr>
            </w:pPr>
            <w:r w:rsidRPr="00A53FC1">
              <w:rPr>
                <w:color w:val="054166" w:themeColor="accent1"/>
                <w:sz w:val="20"/>
                <w:lang w:val="en-AU"/>
              </w:rPr>
              <w:t>Map the work for this unit using the Multi-Tiered System of Supports framework with Tiers 1, 2, and 3 to support all students and their learning needs.</w:t>
            </w:r>
          </w:p>
          <w:p w:rsidRPr="00227696" w:rsidR="00DB057D" w:rsidP="006C12E8" w:rsidRDefault="00DB057D" w14:paraId="4A0ED8F9" w14:textId="77777777">
            <w:pPr>
              <w:pStyle w:val="TableParagraph"/>
              <w:tabs>
                <w:tab w:val="left" w:pos="835"/>
              </w:tabs>
              <w:spacing w:before="42"/>
              <w:ind w:right="212"/>
              <w:rPr>
                <w:color w:val="054166" w:themeColor="accent1"/>
                <w:sz w:val="20"/>
                <w:lang w:val="en-AU"/>
              </w:rPr>
            </w:pPr>
          </w:p>
        </w:tc>
      </w:tr>
    </w:tbl>
    <w:p w:rsidR="0094654D" w:rsidP="000410AC" w:rsidRDefault="0094654D" w14:paraId="35C01034" w14:textId="77777777">
      <w:pPr>
        <w:spacing w:before="0" w:after="0" w:line="240" w:lineRule="auto"/>
        <w:rPr>
          <w:b/>
          <w:bCs/>
        </w:rPr>
      </w:pPr>
    </w:p>
    <w:p w:rsidR="00DB057D" w:rsidP="000410AC" w:rsidRDefault="00DB057D" w14:paraId="71917C1F" w14:textId="77777777">
      <w:pPr>
        <w:spacing w:before="0" w:after="0" w:line="240" w:lineRule="auto"/>
        <w:rPr>
          <w:b/>
          <w:bCs/>
        </w:rPr>
      </w:pPr>
    </w:p>
    <w:p w:rsidR="00DB057D" w:rsidP="000410AC" w:rsidRDefault="00DB057D" w14:paraId="23735A85" w14:textId="77777777">
      <w:pPr>
        <w:spacing w:before="0" w:after="0" w:line="240" w:lineRule="auto"/>
        <w:rPr>
          <w:b/>
          <w:bCs/>
        </w:rPr>
      </w:pPr>
    </w:p>
    <w:p w:rsidR="00DB057D" w:rsidP="000410AC" w:rsidRDefault="00DB057D" w14:paraId="73FD9842" w14:textId="77777777">
      <w:pPr>
        <w:spacing w:before="0" w:after="0" w:line="240" w:lineRule="auto"/>
        <w:rPr>
          <w:b/>
          <w:bCs/>
        </w:rPr>
      </w:pPr>
    </w:p>
    <w:p w:rsidR="00DB057D" w:rsidP="000410AC" w:rsidRDefault="00DB057D" w14:paraId="0AEFE9B4" w14:textId="77777777">
      <w:pPr>
        <w:spacing w:before="0" w:after="0" w:line="240" w:lineRule="auto"/>
        <w:rPr>
          <w:b/>
          <w:bCs/>
        </w:rPr>
      </w:pPr>
    </w:p>
    <w:p w:rsidR="00DB057D" w:rsidP="000410AC" w:rsidRDefault="00DB057D" w14:paraId="69939708" w14:textId="77777777">
      <w:pPr>
        <w:spacing w:before="0" w:after="0" w:line="240" w:lineRule="auto"/>
        <w:rPr>
          <w:b/>
          <w:bCs/>
        </w:rPr>
      </w:pPr>
    </w:p>
    <w:tbl>
      <w:tblPr>
        <w:tblW w:w="5000" w:type="pct"/>
        <w:tblBorders>
          <w:top w:val="single" w:color="A6A6A6" w:sz="8" w:space="0"/>
          <w:left w:val="single" w:color="A6A6A6" w:sz="8" w:space="0"/>
          <w:bottom w:val="single" w:color="A6A6A6" w:sz="8" w:space="0"/>
          <w:right w:val="single" w:color="A6A6A6" w:sz="8" w:space="0"/>
          <w:insideH w:val="single" w:color="A6A6A6" w:sz="8" w:space="0"/>
          <w:insideV w:val="single" w:color="A6A6A6" w:sz="8" w:space="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6"/>
        <w:gridCol w:w="7160"/>
      </w:tblGrid>
      <w:tr w:rsidR="00F131F6" w:rsidTr="00F131F6" w14:paraId="0A3E4AEA" w14:textId="77777777">
        <w:trPr>
          <w:trHeight w:val="4855"/>
        </w:trPr>
        <w:tc>
          <w:tcPr>
            <w:tcW w:w="1025" w:type="pct"/>
          </w:tcPr>
          <w:p w:rsidR="00F131F6" w:rsidP="006C12E8" w:rsidRDefault="00F131F6" w14:paraId="3B863D4A" w14:textId="77777777">
            <w:pPr>
              <w:pStyle w:val="TableParagraph"/>
              <w:spacing w:before="115"/>
              <w:ind w:left="115"/>
              <w:rPr>
                <w:b/>
                <w:sz w:val="20"/>
              </w:rPr>
            </w:pPr>
            <w:r>
              <w:rPr>
                <w:b/>
                <w:color w:val="044166"/>
                <w:sz w:val="20"/>
              </w:rPr>
              <w:t>Marking</w:t>
            </w:r>
            <w:r>
              <w:rPr>
                <w:b/>
                <w:color w:val="044166"/>
                <w:spacing w:val="-1"/>
                <w:sz w:val="20"/>
              </w:rPr>
              <w:t xml:space="preserve"> </w:t>
            </w:r>
            <w:r>
              <w:rPr>
                <w:b/>
                <w:color w:val="044166"/>
                <w:spacing w:val="-2"/>
                <w:sz w:val="20"/>
              </w:rPr>
              <w:t>Guide</w:t>
            </w:r>
          </w:p>
        </w:tc>
        <w:tc>
          <w:tcPr>
            <w:tcW w:w="3975" w:type="pct"/>
          </w:tcPr>
          <w:p w:rsidRPr="00704C99" w:rsidR="00F131F6" w:rsidP="006C12E8" w:rsidRDefault="00F131F6" w14:paraId="27EA1467" w14:textId="77777777">
            <w:pPr>
              <w:pStyle w:val="TableParagraph"/>
              <w:tabs>
                <w:tab w:val="left" w:pos="435"/>
              </w:tabs>
              <w:spacing w:before="114"/>
              <w:ind w:left="0"/>
              <w:rPr>
                <w:color w:val="000000"/>
                <w:sz w:val="20"/>
              </w:rPr>
            </w:pPr>
            <w:r>
              <w:rPr>
                <w:sz w:val="20"/>
              </w:rPr>
              <w:t>I am a</w:t>
            </w:r>
            <w:r>
              <w:rPr>
                <w:spacing w:val="-2"/>
                <w:sz w:val="20"/>
              </w:rPr>
              <w:t xml:space="preserve"> </w:t>
            </w:r>
            <w:r w:rsidRPr="00704C99">
              <w:rPr>
                <w:sz w:val="20"/>
                <w:highlight w:val="cyan"/>
              </w:rPr>
              <w:t>first year</w:t>
            </w:r>
            <w:r>
              <w:rPr>
                <w:sz w:val="20"/>
              </w:rPr>
              <w:t xml:space="preserve"> </w:t>
            </w:r>
            <w:r w:rsidRPr="008C2E34">
              <w:rPr>
                <w:color w:val="000000"/>
                <w:sz w:val="20"/>
                <w:highlight w:val="cyan"/>
                <w:shd w:val="clear" w:color="auto" w:fill="4FC5DF"/>
              </w:rPr>
              <w:t>Year 2</w:t>
            </w:r>
            <w:r>
              <w:rPr>
                <w:color w:val="000000"/>
                <w:sz w:val="20"/>
              </w:rPr>
              <w:t xml:space="preserve"> teacher. I have attached the unit of work that I have planned for Religion using</w:t>
            </w:r>
            <w:r w:rsidRPr="00704C99">
              <w:t xml:space="preserve"> </w:t>
            </w:r>
            <w:r w:rsidRPr="00704C99">
              <w:rPr>
                <w:color w:val="000000"/>
                <w:sz w:val="20"/>
              </w:rPr>
              <w:t>Brisbane Catholic</w:t>
            </w:r>
            <w:r>
              <w:rPr>
                <w:color w:val="000000"/>
                <w:sz w:val="20"/>
              </w:rPr>
              <w:t xml:space="preserve"> </w:t>
            </w:r>
            <w:r w:rsidRPr="00704C99">
              <w:rPr>
                <w:color w:val="000000"/>
                <w:sz w:val="20"/>
              </w:rPr>
              <w:t>Education Religion Curriculum</w:t>
            </w:r>
            <w:r>
              <w:rPr>
                <w:color w:val="000000"/>
                <w:sz w:val="20"/>
              </w:rPr>
              <w:t xml:space="preserve"> </w:t>
            </w:r>
            <w:r w:rsidRPr="008C2E34">
              <w:rPr>
                <w:color w:val="000000"/>
                <w:sz w:val="20"/>
                <w:highlight w:val="cyan"/>
                <w:shd w:val="clear" w:color="auto" w:fill="4FC5DF"/>
              </w:rPr>
              <w:t>(INSERT UNIT PLAN</w:t>
            </w:r>
            <w:r w:rsidRPr="009F6A64">
              <w:rPr>
                <w:color w:val="000000"/>
                <w:sz w:val="20"/>
                <w:highlight w:val="cyan"/>
                <w:shd w:val="clear" w:color="auto" w:fill="4FC5DF"/>
              </w:rPr>
              <w:t>).</w:t>
            </w:r>
            <w:r>
              <w:rPr>
                <w:color w:val="000000"/>
                <w:sz w:val="20"/>
              </w:rPr>
              <w:t xml:space="preserve"> Use the information</w:t>
            </w:r>
            <w:r>
              <w:rPr>
                <w:color w:val="000000"/>
                <w:spacing w:val="-7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from</w:t>
            </w:r>
            <w:r>
              <w:rPr>
                <w:color w:val="000000"/>
                <w:spacing w:val="-3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this</w:t>
            </w:r>
            <w:r>
              <w:rPr>
                <w:color w:val="000000"/>
                <w:spacing w:val="-5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unit,</w:t>
            </w:r>
            <w:r>
              <w:rPr>
                <w:color w:val="000000"/>
                <w:spacing w:val="-6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specifically</w:t>
            </w:r>
            <w:r>
              <w:rPr>
                <w:color w:val="000000"/>
                <w:spacing w:val="-5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the</w:t>
            </w:r>
            <w:r>
              <w:rPr>
                <w:color w:val="000000"/>
                <w:spacing w:val="-5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highlighted</w:t>
            </w:r>
            <w:r>
              <w:rPr>
                <w:color w:val="000000"/>
                <w:spacing w:val="-6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achievement</w:t>
            </w:r>
            <w:r>
              <w:rPr>
                <w:color w:val="000000"/>
                <w:spacing w:val="-7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standard,</w:t>
            </w:r>
            <w:r>
              <w:rPr>
                <w:color w:val="000000"/>
                <w:spacing w:val="-6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identified content descriptors, core scripture, outlined assessments and Learning Focus descriptions to inform the following task:</w:t>
            </w:r>
          </w:p>
          <w:p w:rsidR="00F131F6" w:rsidP="006C12E8" w:rsidRDefault="00F131F6" w14:paraId="5A1D890F" w14:textId="77777777">
            <w:pPr>
              <w:pStyle w:val="TableParagraph"/>
              <w:spacing w:before="55"/>
              <w:ind w:left="0"/>
              <w:rPr>
                <w:sz w:val="20"/>
              </w:rPr>
            </w:pPr>
            <w:r>
              <w:rPr>
                <w:sz w:val="20"/>
              </w:rPr>
              <w:t xml:space="preserve">In this document I have the beginning of my rubric to use with the assessments </w:t>
            </w:r>
            <w:r w:rsidRPr="008C2E34">
              <w:rPr>
                <w:color w:val="000000"/>
                <w:sz w:val="20"/>
                <w:highlight w:val="cyan"/>
                <w:shd w:val="clear" w:color="auto" w:fill="4FC5DF"/>
              </w:rPr>
              <w:t>(INSERT TASK SHEET/ RUBRIC DOC).</w:t>
            </w:r>
            <w:r>
              <w:rPr>
                <w:color w:val="000000"/>
                <w:sz w:val="20"/>
              </w:rPr>
              <w:t xml:space="preserve"> Focus only on the ‘C’ column of the table and provide</w:t>
            </w:r>
            <w:r>
              <w:rPr>
                <w:color w:val="000000"/>
                <w:spacing w:val="-3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a</w:t>
            </w:r>
            <w:r>
              <w:rPr>
                <w:color w:val="000000"/>
                <w:spacing w:val="-3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maximum</w:t>
            </w:r>
            <w:r>
              <w:rPr>
                <w:color w:val="000000"/>
                <w:spacing w:val="-1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of</w:t>
            </w:r>
            <w:r>
              <w:rPr>
                <w:color w:val="000000"/>
                <w:spacing w:val="-2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3</w:t>
            </w:r>
            <w:r>
              <w:rPr>
                <w:color w:val="000000"/>
                <w:spacing w:val="-7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dot</w:t>
            </w:r>
            <w:r>
              <w:rPr>
                <w:color w:val="000000"/>
                <w:spacing w:val="-5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points</w:t>
            </w:r>
            <w:r>
              <w:rPr>
                <w:color w:val="000000"/>
                <w:spacing w:val="-3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under</w:t>
            </w:r>
            <w:r>
              <w:rPr>
                <w:color w:val="000000"/>
                <w:spacing w:val="-5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each</w:t>
            </w:r>
            <w:r>
              <w:rPr>
                <w:color w:val="000000"/>
                <w:spacing w:val="-5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row</w:t>
            </w:r>
            <w:r>
              <w:rPr>
                <w:color w:val="000000"/>
                <w:spacing w:val="-2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describing</w:t>
            </w:r>
            <w:r>
              <w:rPr>
                <w:color w:val="000000"/>
                <w:spacing w:val="-4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what</w:t>
            </w:r>
            <w:r>
              <w:rPr>
                <w:color w:val="000000"/>
                <w:spacing w:val="-5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the</w:t>
            </w:r>
            <w:r>
              <w:rPr>
                <w:color w:val="000000"/>
                <w:spacing w:val="-3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student</w:t>
            </w:r>
            <w:r>
              <w:rPr>
                <w:color w:val="000000"/>
                <w:spacing w:val="-5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would demonstrate in their assessments. These dot points need to be explicit and task specific and should not use qu</w:t>
            </w:r>
            <w:r w:rsidRPr="00512E1B">
              <w:rPr>
                <w:color w:val="000000"/>
                <w:sz w:val="20"/>
              </w:rPr>
              <w:t>antity.</w:t>
            </w:r>
          </w:p>
          <w:p w:rsidRPr="009F6A64" w:rsidR="00F131F6" w:rsidP="00F131F6" w:rsidRDefault="00F131F6" w14:paraId="3A1FF5E4" w14:textId="77777777">
            <w:pPr>
              <w:pStyle w:val="TableParagraph"/>
              <w:numPr>
                <w:ilvl w:val="0"/>
                <w:numId w:val="17"/>
              </w:numPr>
              <w:tabs>
                <w:tab w:val="left" w:pos="795"/>
              </w:tabs>
              <w:spacing w:before="103" w:line="242" w:lineRule="auto"/>
              <w:ind w:right="105"/>
              <w:rPr>
                <w:sz w:val="20"/>
              </w:rPr>
            </w:pPr>
            <w:r w:rsidRPr="009F6A64">
              <w:rPr>
                <w:color w:val="044166"/>
                <w:sz w:val="20"/>
              </w:rPr>
              <w:t>Now</w:t>
            </w:r>
            <w:r w:rsidRPr="009F6A64">
              <w:rPr>
                <w:color w:val="044166"/>
                <w:spacing w:val="-1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use</w:t>
            </w:r>
            <w:r w:rsidRPr="009F6A64">
              <w:rPr>
                <w:color w:val="044166"/>
                <w:spacing w:val="-7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these</w:t>
            </w:r>
            <w:r w:rsidRPr="009F6A64">
              <w:rPr>
                <w:color w:val="044166"/>
                <w:spacing w:val="-2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as</w:t>
            </w:r>
            <w:r w:rsidRPr="009F6A64">
              <w:rPr>
                <w:color w:val="044166"/>
                <w:spacing w:val="-2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the</w:t>
            </w:r>
            <w:r w:rsidRPr="009F6A64">
              <w:rPr>
                <w:color w:val="044166"/>
                <w:spacing w:val="-2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'expected'</w:t>
            </w:r>
            <w:r w:rsidRPr="009F6A64">
              <w:rPr>
                <w:color w:val="044166"/>
                <w:spacing w:val="-4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level</w:t>
            </w:r>
            <w:r w:rsidRPr="009F6A64">
              <w:rPr>
                <w:color w:val="044166"/>
                <w:spacing w:val="-3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of</w:t>
            </w:r>
            <w:r w:rsidRPr="009F6A64">
              <w:rPr>
                <w:color w:val="044166"/>
                <w:spacing w:val="-1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achievement.</w:t>
            </w:r>
            <w:r w:rsidRPr="009F6A64">
              <w:rPr>
                <w:color w:val="044166"/>
                <w:spacing w:val="-3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Keeping</w:t>
            </w:r>
            <w:r w:rsidRPr="009F6A64">
              <w:rPr>
                <w:color w:val="044166"/>
                <w:spacing w:val="-3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these</w:t>
            </w:r>
            <w:r w:rsidRPr="009F6A64">
              <w:rPr>
                <w:color w:val="044166"/>
                <w:spacing w:val="-2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in</w:t>
            </w:r>
            <w:r w:rsidRPr="009F6A64">
              <w:rPr>
                <w:color w:val="044166"/>
                <w:spacing w:val="-4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mind,</w:t>
            </w:r>
            <w:r w:rsidRPr="009F6A64">
              <w:rPr>
                <w:color w:val="044166"/>
                <w:spacing w:val="-3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now do the same for the ‘B’ columns. Use this document to ensure that you have</w:t>
            </w:r>
            <w:r w:rsidRPr="009F6A64">
              <w:rPr>
                <w:color w:val="044166"/>
                <w:spacing w:val="40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clarity of the highlighted qualifiers</w:t>
            </w:r>
            <w:r>
              <w:rPr>
                <w:color w:val="044166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  <w:highlight w:val="cyan"/>
              </w:rPr>
              <w:t>(INSERT GLOSSARY OF QUALIFIERS-QCAA)</w:t>
            </w:r>
            <w:r>
              <w:rPr>
                <w:color w:val="044166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 xml:space="preserve"> </w:t>
            </w:r>
          </w:p>
          <w:p w:rsidRPr="009F6A64" w:rsidR="00F131F6" w:rsidP="00F131F6" w:rsidRDefault="00F131F6" w14:paraId="772905D0" w14:textId="77777777">
            <w:pPr>
              <w:pStyle w:val="TableParagraph"/>
              <w:numPr>
                <w:ilvl w:val="0"/>
                <w:numId w:val="17"/>
              </w:numPr>
              <w:tabs>
                <w:tab w:val="left" w:pos="795"/>
              </w:tabs>
              <w:spacing w:before="94"/>
              <w:ind w:right="669"/>
              <w:rPr>
                <w:sz w:val="20"/>
              </w:rPr>
            </w:pPr>
            <w:r w:rsidRPr="009F6A64">
              <w:rPr>
                <w:color w:val="044166"/>
                <w:sz w:val="20"/>
              </w:rPr>
              <w:t>Now</w:t>
            </w:r>
            <w:r w:rsidRPr="009F6A64">
              <w:rPr>
                <w:color w:val="044166"/>
                <w:spacing w:val="-1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do</w:t>
            </w:r>
            <w:r w:rsidRPr="009F6A64">
              <w:rPr>
                <w:color w:val="044166"/>
                <w:spacing w:val="-1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the</w:t>
            </w:r>
            <w:r w:rsidRPr="009F6A64">
              <w:rPr>
                <w:color w:val="044166"/>
                <w:spacing w:val="-2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same</w:t>
            </w:r>
            <w:r w:rsidRPr="009F6A64">
              <w:rPr>
                <w:color w:val="044166"/>
                <w:spacing w:val="-7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process</w:t>
            </w:r>
            <w:r w:rsidRPr="009F6A64">
              <w:rPr>
                <w:color w:val="044166"/>
                <w:spacing w:val="-1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for</w:t>
            </w:r>
            <w:r w:rsidRPr="009F6A64">
              <w:rPr>
                <w:color w:val="044166"/>
                <w:spacing w:val="-9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the ‘A’</w:t>
            </w:r>
            <w:r w:rsidRPr="009F6A64">
              <w:rPr>
                <w:color w:val="044166"/>
                <w:spacing w:val="-4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column.</w:t>
            </w:r>
            <w:r w:rsidRPr="009F6A64">
              <w:rPr>
                <w:color w:val="044166"/>
                <w:spacing w:val="-3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Ensure</w:t>
            </w:r>
            <w:r w:rsidRPr="009F6A64">
              <w:rPr>
                <w:color w:val="044166"/>
                <w:spacing w:val="-2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you</w:t>
            </w:r>
            <w:r w:rsidRPr="009F6A64">
              <w:rPr>
                <w:color w:val="044166"/>
                <w:spacing w:val="-4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use</w:t>
            </w:r>
            <w:r w:rsidRPr="009F6A64">
              <w:rPr>
                <w:color w:val="044166"/>
                <w:spacing w:val="-2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the</w:t>
            </w:r>
            <w:r w:rsidRPr="009F6A64">
              <w:rPr>
                <w:color w:val="044166"/>
                <w:spacing w:val="-2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glossary</w:t>
            </w:r>
            <w:r w:rsidRPr="009F6A64">
              <w:rPr>
                <w:color w:val="044166"/>
                <w:spacing w:val="-2"/>
                <w:sz w:val="20"/>
              </w:rPr>
              <w:t xml:space="preserve"> </w:t>
            </w:r>
            <w:r w:rsidRPr="009F6A64">
              <w:rPr>
                <w:color w:val="044166"/>
                <w:sz w:val="20"/>
              </w:rPr>
              <w:t>to maintain understanding of the standard</w:t>
            </w:r>
          </w:p>
          <w:p w:rsidRPr="009F6A64" w:rsidR="00F131F6" w:rsidP="00F131F6" w:rsidRDefault="00F131F6" w14:paraId="7BD10288" w14:textId="77777777">
            <w:pPr>
              <w:pStyle w:val="TableParagraph"/>
              <w:numPr>
                <w:ilvl w:val="0"/>
                <w:numId w:val="17"/>
              </w:numPr>
              <w:tabs>
                <w:tab w:val="left" w:pos="795"/>
              </w:tabs>
              <w:spacing w:before="108"/>
              <w:rPr>
                <w:sz w:val="20"/>
                <w:szCs w:val="20"/>
              </w:rPr>
            </w:pPr>
            <w:r w:rsidRPr="1D45AACD">
              <w:rPr>
                <w:color w:val="044166"/>
                <w:sz w:val="20"/>
                <w:szCs w:val="20"/>
              </w:rPr>
              <w:t>Now do the</w:t>
            </w:r>
            <w:r w:rsidRPr="1D45AACD">
              <w:rPr>
                <w:color w:val="044166"/>
                <w:spacing w:val="-1"/>
                <w:sz w:val="20"/>
                <w:szCs w:val="20"/>
              </w:rPr>
              <w:t xml:space="preserve"> </w:t>
            </w:r>
            <w:r w:rsidRPr="1D45AACD">
              <w:rPr>
                <w:color w:val="044166"/>
                <w:sz w:val="20"/>
                <w:szCs w:val="20"/>
              </w:rPr>
              <w:t>same</w:t>
            </w:r>
            <w:r w:rsidRPr="1D45AACD">
              <w:rPr>
                <w:color w:val="044166"/>
                <w:spacing w:val="-6"/>
                <w:sz w:val="20"/>
                <w:szCs w:val="20"/>
              </w:rPr>
              <w:t xml:space="preserve"> </w:t>
            </w:r>
            <w:r w:rsidRPr="1D45AACD">
              <w:rPr>
                <w:color w:val="044166"/>
                <w:sz w:val="20"/>
                <w:szCs w:val="20"/>
              </w:rPr>
              <w:t>process with</w:t>
            </w:r>
            <w:r w:rsidRPr="1D45AACD">
              <w:rPr>
                <w:color w:val="044166"/>
                <w:spacing w:val="2"/>
                <w:sz w:val="20"/>
                <w:szCs w:val="20"/>
              </w:rPr>
              <w:t xml:space="preserve"> </w:t>
            </w:r>
            <w:r w:rsidRPr="1D45AACD">
              <w:rPr>
                <w:color w:val="044166"/>
                <w:spacing w:val="-5"/>
                <w:sz w:val="20"/>
                <w:szCs w:val="20"/>
              </w:rPr>
              <w:t>‘D’</w:t>
            </w:r>
          </w:p>
          <w:p w:rsidRPr="009F6A64" w:rsidR="00F131F6" w:rsidP="00F131F6" w:rsidRDefault="00F131F6" w14:paraId="1C5B12EB" w14:textId="77777777">
            <w:pPr>
              <w:pStyle w:val="TableParagraph"/>
              <w:numPr>
                <w:ilvl w:val="0"/>
                <w:numId w:val="17"/>
              </w:numPr>
              <w:tabs>
                <w:tab w:val="left" w:pos="795"/>
              </w:tabs>
              <w:spacing w:before="108"/>
              <w:rPr>
                <w:sz w:val="20"/>
                <w:szCs w:val="20"/>
              </w:rPr>
            </w:pPr>
            <w:r w:rsidRPr="1D45AACD">
              <w:rPr>
                <w:color w:val="044166"/>
                <w:sz w:val="20"/>
                <w:szCs w:val="20"/>
              </w:rPr>
              <w:t>And the same process for the ‘E’ column</w:t>
            </w:r>
          </w:p>
          <w:p w:rsidR="00F131F6" w:rsidP="006C12E8" w:rsidRDefault="00F131F6" w14:paraId="6CF1906B" w14:textId="77777777">
            <w:pPr>
              <w:pStyle w:val="TableParagraph"/>
              <w:tabs>
                <w:tab w:val="left" w:pos="795"/>
              </w:tabs>
              <w:spacing w:before="98"/>
              <w:rPr>
                <w:sz w:val="20"/>
              </w:rPr>
            </w:pPr>
          </w:p>
        </w:tc>
      </w:tr>
    </w:tbl>
    <w:p w:rsidR="00DB057D" w:rsidP="000410AC" w:rsidRDefault="00DB057D" w14:paraId="20F5FF21" w14:textId="77777777">
      <w:pPr>
        <w:spacing w:before="0" w:after="0" w:line="240" w:lineRule="auto"/>
        <w:rPr>
          <w:b/>
          <w:bCs/>
        </w:rPr>
      </w:pPr>
    </w:p>
    <w:p w:rsidR="00F131F6" w:rsidP="000410AC" w:rsidRDefault="00F131F6" w14:paraId="4F623AE9" w14:textId="77777777">
      <w:pPr>
        <w:spacing w:before="0" w:after="0" w:line="240" w:lineRule="auto"/>
        <w:rPr>
          <w:b/>
          <w:bCs/>
        </w:rPr>
      </w:pPr>
    </w:p>
    <w:p w:rsidR="00F131F6" w:rsidP="000410AC" w:rsidRDefault="00F131F6" w14:paraId="35153B98" w14:textId="77777777">
      <w:pPr>
        <w:spacing w:before="0" w:after="0" w:line="240" w:lineRule="auto"/>
        <w:rPr>
          <w:b/>
          <w:bCs/>
        </w:rPr>
      </w:pPr>
    </w:p>
    <w:tbl>
      <w:tblPr>
        <w:tblW w:w="5000" w:type="pct"/>
        <w:tblBorders>
          <w:top w:val="single" w:color="A6A6A6" w:sz="8" w:space="0"/>
          <w:left w:val="single" w:color="A6A6A6" w:sz="8" w:space="0"/>
          <w:bottom w:val="single" w:color="A6A6A6" w:sz="8" w:space="0"/>
          <w:right w:val="single" w:color="A6A6A6" w:sz="8" w:space="0"/>
          <w:insideH w:val="single" w:color="A6A6A6" w:sz="8" w:space="0"/>
          <w:insideV w:val="single" w:color="A6A6A6" w:sz="8" w:space="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3"/>
        <w:gridCol w:w="4503"/>
      </w:tblGrid>
      <w:tr w:rsidR="007B72F8" w:rsidTr="007B72F8" w14:paraId="165A8EBC" w14:textId="77777777">
        <w:trPr>
          <w:trHeight w:val="389"/>
        </w:trPr>
        <w:tc>
          <w:tcPr>
            <w:tcW w:w="5000" w:type="pct"/>
            <w:gridSpan w:val="2"/>
            <w:shd w:val="clear" w:color="auto" w:fill="044166"/>
          </w:tcPr>
          <w:p w:rsidR="007B72F8" w:rsidP="006C12E8" w:rsidRDefault="007B72F8" w14:paraId="3428A54F" w14:textId="77777777">
            <w:pPr>
              <w:pStyle w:val="TableParagraph"/>
              <w:spacing w:before="75"/>
              <w:ind w:left="14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Resource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links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to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add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to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Copilot</w:t>
            </w:r>
            <w:r>
              <w:rPr>
                <w:b/>
                <w:color w:val="FFFFFF"/>
                <w:spacing w:val="7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prompts</w:t>
            </w:r>
          </w:p>
        </w:tc>
      </w:tr>
      <w:tr w:rsidR="007B72F8" w:rsidTr="007B72F8" w14:paraId="0B6A964F" w14:textId="77777777">
        <w:trPr>
          <w:trHeight w:val="3991"/>
        </w:trPr>
        <w:tc>
          <w:tcPr>
            <w:tcW w:w="2500" w:type="pct"/>
          </w:tcPr>
          <w:p w:rsidR="007B72F8" w:rsidP="006C12E8" w:rsidRDefault="007B72F8" w14:paraId="2B227D44" w14:textId="77777777">
            <w:pPr>
              <w:pStyle w:val="TableParagraph"/>
              <w:spacing w:line="240" w:lineRule="exact"/>
              <w:ind w:left="110"/>
              <w:rPr>
                <w:b/>
                <w:sz w:val="20"/>
              </w:rPr>
            </w:pPr>
            <w:r>
              <w:rPr>
                <w:b/>
                <w:color w:val="044166"/>
                <w:spacing w:val="-2"/>
                <w:sz w:val="20"/>
              </w:rPr>
              <w:t>General</w:t>
            </w:r>
          </w:p>
          <w:p w:rsidR="007B72F8" w:rsidP="007B72F8" w:rsidRDefault="007B72F8" w14:paraId="652C71AB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469"/>
              </w:tabs>
              <w:spacing w:line="241" w:lineRule="exact"/>
              <w:ind w:left="469" w:hanging="359"/>
              <w:rPr>
                <w:rFonts w:ascii="Symbol" w:hAnsi="Symbol"/>
                <w:color w:val="044166"/>
                <w:sz w:val="20"/>
              </w:rPr>
            </w:pPr>
            <w:r>
              <w:rPr>
                <w:color w:val="044166"/>
                <w:sz w:val="20"/>
                <w:u w:val="single" w:color="044166"/>
              </w:rPr>
              <w:t>Curriculum</w:t>
            </w:r>
            <w:r>
              <w:rPr>
                <w:color w:val="044166"/>
                <w:spacing w:val="-3"/>
                <w:sz w:val="20"/>
                <w:u w:val="single" w:color="044166"/>
              </w:rPr>
              <w:t xml:space="preserve"> </w:t>
            </w:r>
            <w:r>
              <w:rPr>
                <w:color w:val="044166"/>
                <w:spacing w:val="-2"/>
                <w:sz w:val="20"/>
                <w:u w:val="single" w:color="044166"/>
              </w:rPr>
              <w:t>Compass</w:t>
            </w:r>
          </w:p>
          <w:p w:rsidR="007B72F8" w:rsidP="007B72F8" w:rsidRDefault="007B72F8" w14:paraId="75119066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469"/>
              </w:tabs>
              <w:spacing w:line="243" w:lineRule="exact"/>
              <w:ind w:left="469" w:hanging="359"/>
              <w:rPr>
                <w:rFonts w:ascii="Symbol" w:hAnsi="Symbol"/>
                <w:color w:val="044166"/>
                <w:sz w:val="20"/>
              </w:rPr>
            </w:pPr>
            <w:r>
              <w:rPr>
                <w:color w:val="044166"/>
                <w:sz w:val="20"/>
                <w:u w:val="single" w:color="044166"/>
              </w:rPr>
              <w:t>Growing</w:t>
            </w:r>
            <w:r>
              <w:rPr>
                <w:color w:val="044166"/>
                <w:spacing w:val="-1"/>
                <w:sz w:val="20"/>
                <w:u w:val="single" w:color="044166"/>
              </w:rPr>
              <w:t xml:space="preserve"> </w:t>
            </w:r>
            <w:r>
              <w:rPr>
                <w:color w:val="044166"/>
                <w:sz w:val="20"/>
                <w:u w:val="single" w:color="044166"/>
              </w:rPr>
              <w:t>&amp;</w:t>
            </w:r>
            <w:r>
              <w:rPr>
                <w:color w:val="044166"/>
                <w:spacing w:val="1"/>
                <w:sz w:val="20"/>
                <w:u w:val="single" w:color="044166"/>
              </w:rPr>
              <w:t xml:space="preserve"> </w:t>
            </w:r>
            <w:r>
              <w:rPr>
                <w:color w:val="044166"/>
                <w:spacing w:val="-2"/>
                <w:sz w:val="20"/>
                <w:u w:val="single" w:color="044166"/>
              </w:rPr>
              <w:t>Thriving</w:t>
            </w:r>
          </w:p>
          <w:p w:rsidR="007B72F8" w:rsidP="007B72F8" w:rsidRDefault="007B72F8" w14:paraId="3DDD8CBF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469"/>
              </w:tabs>
              <w:spacing w:line="243" w:lineRule="exact"/>
              <w:ind w:left="469" w:hanging="359"/>
              <w:rPr>
                <w:rFonts w:ascii="Symbol" w:hAnsi="Symbol"/>
                <w:color w:val="044166"/>
                <w:sz w:val="20"/>
              </w:rPr>
            </w:pPr>
            <w:r>
              <w:rPr>
                <w:color w:val="044166"/>
                <w:sz w:val="20"/>
              </w:rPr>
              <w:t>BCE</w:t>
            </w:r>
            <w:r>
              <w:rPr>
                <w:color w:val="044166"/>
                <w:spacing w:val="-4"/>
                <w:sz w:val="20"/>
              </w:rPr>
              <w:t xml:space="preserve"> </w:t>
            </w:r>
            <w:r>
              <w:rPr>
                <w:color w:val="044166"/>
                <w:sz w:val="20"/>
              </w:rPr>
              <w:t>Model</w:t>
            </w:r>
            <w:r>
              <w:rPr>
                <w:color w:val="044166"/>
                <w:spacing w:val="-2"/>
                <w:sz w:val="20"/>
              </w:rPr>
              <w:t xml:space="preserve"> </w:t>
            </w:r>
            <w:r>
              <w:rPr>
                <w:color w:val="044166"/>
                <w:sz w:val="20"/>
              </w:rPr>
              <w:t>of Pedagogy</w:t>
            </w:r>
            <w:r>
              <w:rPr>
                <w:color w:val="044166"/>
                <w:spacing w:val="-5"/>
                <w:sz w:val="20"/>
              </w:rPr>
              <w:t xml:space="preserve"> </w:t>
            </w:r>
            <w:r>
              <w:rPr>
                <w:color w:val="044166"/>
                <w:sz w:val="20"/>
              </w:rPr>
              <w:t>(One</w:t>
            </w:r>
            <w:r>
              <w:rPr>
                <w:color w:val="044166"/>
                <w:spacing w:val="-1"/>
                <w:sz w:val="20"/>
              </w:rPr>
              <w:t xml:space="preserve"> </w:t>
            </w:r>
            <w:r>
              <w:rPr>
                <w:color w:val="044166"/>
                <w:sz w:val="20"/>
              </w:rPr>
              <w:t>page</w:t>
            </w:r>
            <w:r>
              <w:rPr>
                <w:color w:val="044166"/>
                <w:spacing w:val="-1"/>
                <w:sz w:val="20"/>
              </w:rPr>
              <w:t xml:space="preserve"> </w:t>
            </w:r>
            <w:r>
              <w:rPr>
                <w:color w:val="044166"/>
                <w:sz w:val="20"/>
              </w:rPr>
              <w:t>overview</w:t>
            </w:r>
            <w:r>
              <w:rPr>
                <w:color w:val="044166"/>
                <w:spacing w:val="1"/>
                <w:sz w:val="20"/>
              </w:rPr>
              <w:t xml:space="preserve"> </w:t>
            </w:r>
            <w:r>
              <w:rPr>
                <w:color w:val="044166"/>
                <w:spacing w:val="-4"/>
                <w:sz w:val="20"/>
              </w:rPr>
              <w:t>TBA)</w:t>
            </w:r>
          </w:p>
          <w:p w:rsidR="007B72F8" w:rsidP="007B72F8" w:rsidRDefault="007B72F8" w14:paraId="776D403E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470"/>
              </w:tabs>
              <w:ind w:right="225"/>
              <w:rPr>
                <w:rFonts w:ascii="Symbol" w:hAnsi="Symbol"/>
                <w:color w:val="044166"/>
                <w:sz w:val="20"/>
              </w:rPr>
            </w:pPr>
            <w:r>
              <w:rPr>
                <w:color w:val="044166"/>
                <w:sz w:val="20"/>
                <w:u w:val="single" w:color="044166"/>
              </w:rPr>
              <w:t>Strategies</w:t>
            </w:r>
            <w:r>
              <w:rPr>
                <w:color w:val="044166"/>
                <w:spacing w:val="-6"/>
                <w:sz w:val="20"/>
                <w:u w:val="single" w:color="044166"/>
              </w:rPr>
              <w:t xml:space="preserve"> </w:t>
            </w:r>
            <w:r>
              <w:rPr>
                <w:color w:val="044166"/>
                <w:sz w:val="20"/>
                <w:u w:val="single" w:color="044166"/>
              </w:rPr>
              <w:t>that</w:t>
            </w:r>
            <w:r>
              <w:rPr>
                <w:color w:val="044166"/>
                <w:spacing w:val="-7"/>
                <w:sz w:val="20"/>
                <w:u w:val="single" w:color="044166"/>
              </w:rPr>
              <w:t xml:space="preserve"> </w:t>
            </w:r>
            <w:r>
              <w:rPr>
                <w:color w:val="044166"/>
                <w:sz w:val="20"/>
                <w:u w:val="single" w:color="044166"/>
              </w:rPr>
              <w:t>Maximise</w:t>
            </w:r>
            <w:r>
              <w:rPr>
                <w:color w:val="044166"/>
                <w:spacing w:val="-6"/>
                <w:sz w:val="20"/>
                <w:u w:val="single" w:color="044166"/>
              </w:rPr>
              <w:t xml:space="preserve"> </w:t>
            </w:r>
            <w:r>
              <w:rPr>
                <w:color w:val="044166"/>
                <w:sz w:val="20"/>
                <w:u w:val="single" w:color="044166"/>
              </w:rPr>
              <w:t>Impact</w:t>
            </w:r>
            <w:r>
              <w:rPr>
                <w:color w:val="044166"/>
                <w:spacing w:val="-4"/>
                <w:sz w:val="20"/>
              </w:rPr>
              <w:t xml:space="preserve"> </w:t>
            </w:r>
            <w:r>
              <w:rPr>
                <w:color w:val="044166"/>
                <w:sz w:val="20"/>
              </w:rPr>
              <w:t>(to</w:t>
            </w:r>
            <w:r>
              <w:rPr>
                <w:color w:val="044166"/>
                <w:spacing w:val="-5"/>
                <w:sz w:val="20"/>
              </w:rPr>
              <w:t xml:space="preserve"> </w:t>
            </w:r>
            <w:r>
              <w:rPr>
                <w:color w:val="044166"/>
                <w:sz w:val="20"/>
              </w:rPr>
              <w:t>be</w:t>
            </w:r>
            <w:r>
              <w:rPr>
                <w:color w:val="044166"/>
                <w:spacing w:val="-7"/>
                <w:sz w:val="20"/>
              </w:rPr>
              <w:t xml:space="preserve"> </w:t>
            </w:r>
            <w:r>
              <w:rPr>
                <w:color w:val="044166"/>
                <w:sz w:val="20"/>
              </w:rPr>
              <w:t>updated</w:t>
            </w:r>
            <w:r>
              <w:rPr>
                <w:color w:val="044166"/>
                <w:spacing w:val="-7"/>
                <w:sz w:val="20"/>
              </w:rPr>
              <w:t xml:space="preserve"> </w:t>
            </w:r>
            <w:r>
              <w:rPr>
                <w:color w:val="044166"/>
                <w:sz w:val="20"/>
              </w:rPr>
              <w:t xml:space="preserve">to </w:t>
            </w:r>
            <w:r>
              <w:rPr>
                <w:color w:val="044166"/>
                <w:spacing w:val="-4"/>
                <w:sz w:val="20"/>
              </w:rPr>
              <w:t>HIP)</w:t>
            </w:r>
          </w:p>
          <w:p w:rsidR="007B72F8" w:rsidP="007B72F8" w:rsidRDefault="007B72F8" w14:paraId="354687F4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469"/>
              </w:tabs>
              <w:spacing w:line="242" w:lineRule="exact"/>
              <w:ind w:left="469" w:hanging="359"/>
              <w:rPr>
                <w:rFonts w:ascii="Symbol" w:hAnsi="Symbol"/>
                <w:color w:val="044166"/>
                <w:sz w:val="20"/>
              </w:rPr>
            </w:pPr>
            <w:r>
              <w:rPr>
                <w:color w:val="044166"/>
                <w:sz w:val="20"/>
              </w:rPr>
              <w:t>Phases of</w:t>
            </w:r>
            <w:r>
              <w:rPr>
                <w:color w:val="044166"/>
                <w:spacing w:val="-3"/>
                <w:sz w:val="20"/>
              </w:rPr>
              <w:t xml:space="preserve"> </w:t>
            </w:r>
            <w:r>
              <w:rPr>
                <w:color w:val="044166"/>
                <w:spacing w:val="-2"/>
                <w:sz w:val="20"/>
              </w:rPr>
              <w:t>Learning</w:t>
            </w:r>
          </w:p>
          <w:p w:rsidR="007B72F8" w:rsidP="007B72F8" w:rsidRDefault="007B72F8" w14:paraId="6DDA782D" w14:textId="77777777">
            <w:pPr>
              <w:pStyle w:val="TableParagraph"/>
              <w:numPr>
                <w:ilvl w:val="1"/>
                <w:numId w:val="18"/>
              </w:numPr>
              <w:tabs>
                <w:tab w:val="left" w:pos="1190"/>
              </w:tabs>
              <w:spacing w:line="251" w:lineRule="exact"/>
              <w:ind w:hanging="360"/>
              <w:rPr>
                <w:sz w:val="20"/>
              </w:rPr>
            </w:pPr>
            <w:r>
              <w:rPr>
                <w:color w:val="044166"/>
                <w:sz w:val="20"/>
                <w:u w:val="single" w:color="044166"/>
              </w:rPr>
              <w:t>Prep</w:t>
            </w:r>
            <w:r>
              <w:rPr>
                <w:color w:val="044166"/>
                <w:spacing w:val="-2"/>
                <w:sz w:val="20"/>
                <w:u w:val="single" w:color="044166"/>
              </w:rPr>
              <w:t xml:space="preserve"> </w:t>
            </w:r>
            <w:r>
              <w:rPr>
                <w:color w:val="044166"/>
                <w:sz w:val="20"/>
                <w:u w:val="single" w:color="044166"/>
              </w:rPr>
              <w:t>to</w:t>
            </w:r>
            <w:r>
              <w:rPr>
                <w:color w:val="044166"/>
                <w:spacing w:val="-1"/>
                <w:sz w:val="20"/>
                <w:u w:val="single" w:color="044166"/>
              </w:rPr>
              <w:t xml:space="preserve"> </w:t>
            </w:r>
            <w:r>
              <w:rPr>
                <w:color w:val="044166"/>
                <w:sz w:val="20"/>
                <w:u w:val="single" w:color="044166"/>
              </w:rPr>
              <w:t>Year</w:t>
            </w:r>
            <w:r>
              <w:rPr>
                <w:color w:val="044166"/>
                <w:spacing w:val="-3"/>
                <w:sz w:val="20"/>
                <w:u w:val="single" w:color="044166"/>
              </w:rPr>
              <w:t xml:space="preserve"> </w:t>
            </w:r>
            <w:r>
              <w:rPr>
                <w:color w:val="044166"/>
                <w:spacing w:val="-10"/>
                <w:sz w:val="20"/>
                <w:u w:val="single" w:color="044166"/>
              </w:rPr>
              <w:t>2</w:t>
            </w:r>
          </w:p>
          <w:p w:rsidR="007B72F8" w:rsidP="007B72F8" w:rsidRDefault="007B72F8" w14:paraId="71413CB2" w14:textId="77777777">
            <w:pPr>
              <w:pStyle w:val="TableParagraph"/>
              <w:numPr>
                <w:ilvl w:val="1"/>
                <w:numId w:val="18"/>
              </w:numPr>
              <w:tabs>
                <w:tab w:val="left" w:pos="1190"/>
              </w:tabs>
              <w:spacing w:line="243" w:lineRule="exact"/>
              <w:ind w:hanging="360"/>
              <w:rPr>
                <w:sz w:val="20"/>
              </w:rPr>
            </w:pPr>
            <w:r>
              <w:rPr>
                <w:color w:val="044166"/>
                <w:sz w:val="20"/>
                <w:u w:val="single" w:color="044166"/>
              </w:rPr>
              <w:t>Years</w:t>
            </w:r>
            <w:r>
              <w:rPr>
                <w:color w:val="044166"/>
                <w:spacing w:val="-3"/>
                <w:sz w:val="20"/>
                <w:u w:val="single" w:color="044166"/>
              </w:rPr>
              <w:t xml:space="preserve"> </w:t>
            </w:r>
            <w:r>
              <w:rPr>
                <w:color w:val="044166"/>
                <w:sz w:val="20"/>
                <w:u w:val="single" w:color="044166"/>
              </w:rPr>
              <w:t>3</w:t>
            </w:r>
            <w:r>
              <w:rPr>
                <w:color w:val="044166"/>
                <w:spacing w:val="-1"/>
                <w:sz w:val="20"/>
                <w:u w:val="single" w:color="044166"/>
              </w:rPr>
              <w:t xml:space="preserve"> </w:t>
            </w:r>
            <w:r>
              <w:rPr>
                <w:color w:val="044166"/>
                <w:sz w:val="20"/>
                <w:u w:val="single" w:color="044166"/>
              </w:rPr>
              <w:t>and</w:t>
            </w:r>
            <w:r>
              <w:rPr>
                <w:color w:val="044166"/>
                <w:spacing w:val="-1"/>
                <w:sz w:val="20"/>
                <w:u w:val="single" w:color="044166"/>
              </w:rPr>
              <w:t xml:space="preserve"> </w:t>
            </w:r>
            <w:r>
              <w:rPr>
                <w:color w:val="044166"/>
                <w:spacing w:val="-10"/>
                <w:sz w:val="20"/>
                <w:u w:val="single" w:color="044166"/>
              </w:rPr>
              <w:t>4</w:t>
            </w:r>
          </w:p>
          <w:p w:rsidR="007B72F8" w:rsidP="007B72F8" w:rsidRDefault="007B72F8" w14:paraId="6EC27DA9" w14:textId="77777777">
            <w:pPr>
              <w:pStyle w:val="TableParagraph"/>
              <w:numPr>
                <w:ilvl w:val="1"/>
                <w:numId w:val="18"/>
              </w:numPr>
              <w:tabs>
                <w:tab w:val="left" w:pos="1190"/>
              </w:tabs>
              <w:spacing w:line="242" w:lineRule="exact"/>
              <w:ind w:hanging="360"/>
              <w:rPr>
                <w:sz w:val="20"/>
              </w:rPr>
            </w:pPr>
            <w:r>
              <w:rPr>
                <w:color w:val="044166"/>
                <w:sz w:val="20"/>
                <w:u w:val="single" w:color="044166"/>
              </w:rPr>
              <w:t>Years</w:t>
            </w:r>
            <w:r>
              <w:rPr>
                <w:color w:val="044166"/>
                <w:spacing w:val="-3"/>
                <w:sz w:val="20"/>
                <w:u w:val="single" w:color="044166"/>
              </w:rPr>
              <w:t xml:space="preserve"> </w:t>
            </w:r>
            <w:r>
              <w:rPr>
                <w:color w:val="044166"/>
                <w:sz w:val="20"/>
                <w:u w:val="single" w:color="044166"/>
              </w:rPr>
              <w:t>5</w:t>
            </w:r>
            <w:r>
              <w:rPr>
                <w:color w:val="044166"/>
                <w:spacing w:val="-1"/>
                <w:sz w:val="20"/>
                <w:u w:val="single" w:color="044166"/>
              </w:rPr>
              <w:t xml:space="preserve"> </w:t>
            </w:r>
            <w:r>
              <w:rPr>
                <w:color w:val="044166"/>
                <w:sz w:val="20"/>
                <w:u w:val="single" w:color="044166"/>
              </w:rPr>
              <w:t>and</w:t>
            </w:r>
            <w:r>
              <w:rPr>
                <w:color w:val="044166"/>
                <w:spacing w:val="-1"/>
                <w:sz w:val="20"/>
                <w:u w:val="single" w:color="044166"/>
              </w:rPr>
              <w:t xml:space="preserve"> </w:t>
            </w:r>
            <w:r>
              <w:rPr>
                <w:color w:val="044166"/>
                <w:spacing w:val="-10"/>
                <w:sz w:val="20"/>
                <w:u w:val="single" w:color="044166"/>
              </w:rPr>
              <w:t>6</w:t>
            </w:r>
          </w:p>
          <w:p w:rsidR="007B72F8" w:rsidP="007B72F8" w:rsidRDefault="007B72F8" w14:paraId="365BA61F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470"/>
              </w:tabs>
              <w:spacing w:line="242" w:lineRule="auto"/>
              <w:ind w:right="802"/>
              <w:rPr>
                <w:rFonts w:ascii="Symbol" w:hAnsi="Symbol"/>
                <w:color w:val="044166"/>
              </w:rPr>
            </w:pPr>
            <w:r>
              <w:rPr>
                <w:rFonts w:ascii="Symbol" w:hAnsi="Symbol"/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13150C86" wp14:editId="298E3085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-154824</wp:posOffset>
                      </wp:positionV>
                      <wp:extent cx="3188970" cy="33337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88970" cy="333375"/>
                                <a:chOff x="0" y="0"/>
                                <a:chExt cx="3188970" cy="33337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3188970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88970" h="333375">
                                      <a:moveTo>
                                        <a:pt x="3188970" y="152400"/>
                                      </a:moveTo>
                                      <a:lnTo>
                                        <a:pt x="3166745" y="152400"/>
                                      </a:lnTo>
                                      <a:lnTo>
                                        <a:pt x="3166745" y="0"/>
                                      </a:lnTo>
                                      <a:lnTo>
                                        <a:pt x="19050" y="0"/>
                                      </a:lnTo>
                                      <a:lnTo>
                                        <a:pt x="19050" y="15240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333375"/>
                                      </a:lnTo>
                                      <a:lnTo>
                                        <a:pt x="3188970" y="333375"/>
                                      </a:lnTo>
                                      <a:lnTo>
                                        <a:pt x="318897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svg="http://schemas.microsoft.com/office/drawing/2016/SVG/main" xmlns:pic="http://schemas.openxmlformats.org/drawingml/2006/picture" xmlns:a="http://schemas.openxmlformats.org/drawingml/2006/main">
                  <w:pict>
                    <v:group id="Group 12" style="position:absolute;margin-left:4pt;margin-top:-12.2pt;width:251.1pt;height:26.25pt;z-index:-251654144;mso-wrap-distance-left:0;mso-wrap-distance-right:0" coordsize="31889,3333" o:spid="_x0000_s1026" w14:anchorId="75AA3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">
                      <v:shape id="Graphic 13" style="position:absolute;width:31889;height:3333;visibility:visible;mso-wrap-style:square;v-text-anchor:top" coordsize="3188970,333375" o:spid="_x0000_s1027" stroked="f" path="m3188970,152400r-22225,l3166745,,19050,r,152400l,152400,,333375r3188970,l3188970,15240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">
                        <v:path arrowok="t"/>
                      </v:shape>
                    </v:group>
                  </w:pict>
                </mc:Fallback>
              </mc:AlternateContent>
            </w:r>
            <w:hyperlink r:id="rId32">
              <w:r>
                <w:rPr>
                  <w:rFonts w:ascii="Calibri" w:hAnsi="Calibri"/>
                  <w:color w:val="044166"/>
                  <w:w w:val="105"/>
                  <w:u w:val="single" w:color="044166"/>
                </w:rPr>
                <w:t>Multi-Tiered</w:t>
              </w:r>
              <w:r>
                <w:rPr>
                  <w:rFonts w:ascii="Calibri" w:hAnsi="Calibri"/>
                  <w:color w:val="044166"/>
                  <w:spacing w:val="-8"/>
                  <w:w w:val="105"/>
                  <w:u w:val="single" w:color="044166"/>
                </w:rPr>
                <w:t xml:space="preserve"> </w:t>
              </w:r>
              <w:r>
                <w:rPr>
                  <w:rFonts w:ascii="Calibri" w:hAnsi="Calibri"/>
                  <w:color w:val="044166"/>
                  <w:w w:val="105"/>
                  <w:u w:val="single" w:color="044166"/>
                </w:rPr>
                <w:t>System</w:t>
              </w:r>
              <w:r>
                <w:rPr>
                  <w:rFonts w:ascii="Calibri" w:hAnsi="Calibri"/>
                  <w:color w:val="044166"/>
                  <w:spacing w:val="-7"/>
                  <w:w w:val="105"/>
                  <w:u w:val="single" w:color="044166"/>
                </w:rPr>
                <w:t xml:space="preserve"> </w:t>
              </w:r>
              <w:r>
                <w:rPr>
                  <w:rFonts w:ascii="Calibri" w:hAnsi="Calibri"/>
                  <w:color w:val="044166"/>
                  <w:w w:val="105"/>
                  <w:u w:val="single" w:color="044166"/>
                </w:rPr>
                <w:t>of</w:t>
              </w:r>
              <w:r>
                <w:rPr>
                  <w:rFonts w:ascii="Calibri" w:hAnsi="Calibri"/>
                  <w:color w:val="044166"/>
                  <w:spacing w:val="-11"/>
                  <w:w w:val="105"/>
                  <w:u w:val="single" w:color="044166"/>
                </w:rPr>
                <w:t xml:space="preserve"> </w:t>
              </w:r>
              <w:r>
                <w:rPr>
                  <w:rFonts w:ascii="Calibri" w:hAnsi="Calibri"/>
                  <w:color w:val="044166"/>
                  <w:w w:val="105"/>
                  <w:u w:val="single" w:color="044166"/>
                </w:rPr>
                <w:t>Supports:</w:t>
              </w:r>
              <w:r>
                <w:rPr>
                  <w:rFonts w:ascii="Calibri" w:hAnsi="Calibri"/>
                  <w:color w:val="044166"/>
                  <w:spacing w:val="-7"/>
                  <w:w w:val="105"/>
                  <w:u w:val="single" w:color="044166"/>
                </w:rPr>
                <w:t xml:space="preserve"> </w:t>
              </w:r>
              <w:r>
                <w:rPr>
                  <w:rFonts w:ascii="Calibri" w:hAnsi="Calibri"/>
                  <w:color w:val="044166"/>
                  <w:w w:val="105"/>
                  <w:u w:val="single" w:color="044166"/>
                </w:rPr>
                <w:t>Guiding</w:t>
              </w:r>
            </w:hyperlink>
            <w:r>
              <w:rPr>
                <w:rFonts w:ascii="Calibri" w:hAnsi="Calibri"/>
                <w:color w:val="044166"/>
                <w:w w:val="105"/>
              </w:rPr>
              <w:t xml:space="preserve"> </w:t>
            </w:r>
            <w:hyperlink r:id="rId33">
              <w:r>
                <w:rPr>
                  <w:rFonts w:ascii="Calibri" w:hAnsi="Calibri"/>
                  <w:color w:val="044166"/>
                  <w:w w:val="105"/>
                  <w:u w:val="single" w:color="044166"/>
                </w:rPr>
                <w:t>Principles &amp; Implementation booklet</w:t>
              </w:r>
            </w:hyperlink>
          </w:p>
          <w:p w:rsidR="007B72F8" w:rsidP="007B72F8" w:rsidRDefault="007B72F8" w14:paraId="7500B220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469"/>
              </w:tabs>
              <w:spacing w:line="276" w:lineRule="exact"/>
              <w:ind w:left="469" w:hanging="359"/>
              <w:rPr>
                <w:rFonts w:ascii="Symbol" w:hAnsi="Symbol"/>
                <w:color w:val="044166"/>
              </w:rPr>
            </w:pPr>
            <w:hyperlink r:id="rId34">
              <w:r>
                <w:rPr>
                  <w:rFonts w:ascii="Calibri" w:hAnsi="Calibri"/>
                  <w:color w:val="044166"/>
                  <w:w w:val="105"/>
                  <w:u w:val="single" w:color="044166"/>
                </w:rPr>
                <w:t>MTSS</w:t>
              </w:r>
              <w:r>
                <w:rPr>
                  <w:rFonts w:ascii="Calibri" w:hAnsi="Calibri"/>
                  <w:color w:val="044166"/>
                  <w:spacing w:val="-8"/>
                  <w:w w:val="105"/>
                  <w:u w:val="single" w:color="044166"/>
                </w:rPr>
                <w:t xml:space="preserve"> </w:t>
              </w:r>
              <w:r>
                <w:rPr>
                  <w:rFonts w:ascii="Calibri" w:hAnsi="Calibri"/>
                  <w:color w:val="044166"/>
                  <w:w w:val="105"/>
                  <w:u w:val="single" w:color="044166"/>
                </w:rPr>
                <w:t>Tiers</w:t>
              </w:r>
              <w:r>
                <w:rPr>
                  <w:rFonts w:ascii="Calibri" w:hAnsi="Calibri"/>
                  <w:color w:val="044166"/>
                  <w:spacing w:val="-10"/>
                  <w:w w:val="105"/>
                  <w:u w:val="single" w:color="044166"/>
                </w:rPr>
                <w:t xml:space="preserve"> </w:t>
              </w:r>
              <w:r>
                <w:rPr>
                  <w:rFonts w:ascii="Calibri" w:hAnsi="Calibri"/>
                  <w:color w:val="044166"/>
                  <w:w w:val="105"/>
                  <w:u w:val="single" w:color="044166"/>
                </w:rPr>
                <w:t>of</w:t>
              </w:r>
              <w:r>
                <w:rPr>
                  <w:rFonts w:ascii="Calibri" w:hAnsi="Calibri"/>
                  <w:color w:val="044166"/>
                  <w:spacing w:val="-9"/>
                  <w:w w:val="105"/>
                  <w:u w:val="single" w:color="044166"/>
                </w:rPr>
                <w:t xml:space="preserve"> </w:t>
              </w:r>
              <w:r>
                <w:rPr>
                  <w:rFonts w:ascii="Calibri" w:hAnsi="Calibri"/>
                  <w:color w:val="044166"/>
                  <w:spacing w:val="-2"/>
                  <w:w w:val="105"/>
                  <w:u w:val="single" w:color="044166"/>
                </w:rPr>
                <w:t>Support</w:t>
              </w:r>
            </w:hyperlink>
          </w:p>
          <w:p w:rsidR="007B72F8" w:rsidP="007B72F8" w:rsidRDefault="007B72F8" w14:paraId="36BE5EAD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469"/>
              </w:tabs>
              <w:ind w:left="469" w:hanging="359"/>
              <w:rPr>
                <w:rFonts w:ascii="Symbol" w:hAnsi="Symbol"/>
                <w:color w:val="044166"/>
                <w:sz w:val="20"/>
              </w:rPr>
            </w:pPr>
            <w:hyperlink r:id="rId35">
              <w:r>
                <w:rPr>
                  <w:color w:val="044166"/>
                  <w:sz w:val="20"/>
                  <w:u w:val="single" w:color="044166"/>
                </w:rPr>
                <w:t>Copilot</w:t>
              </w:r>
              <w:r>
                <w:rPr>
                  <w:color w:val="044166"/>
                  <w:spacing w:val="-3"/>
                  <w:sz w:val="20"/>
                  <w:u w:val="single" w:color="044166"/>
                </w:rPr>
                <w:t xml:space="preserve"> </w:t>
              </w:r>
              <w:r>
                <w:rPr>
                  <w:color w:val="044166"/>
                  <w:sz w:val="20"/>
                  <w:u w:val="single" w:color="044166"/>
                </w:rPr>
                <w:t>for</w:t>
              </w:r>
              <w:r>
                <w:rPr>
                  <w:color w:val="044166"/>
                  <w:spacing w:val="-3"/>
                  <w:sz w:val="20"/>
                  <w:u w:val="single" w:color="044166"/>
                </w:rPr>
                <w:t xml:space="preserve"> </w:t>
              </w:r>
              <w:r>
                <w:rPr>
                  <w:color w:val="044166"/>
                  <w:sz w:val="20"/>
                  <w:u w:val="single" w:color="044166"/>
                </w:rPr>
                <w:t>Inclusive</w:t>
              </w:r>
              <w:r>
                <w:rPr>
                  <w:color w:val="044166"/>
                  <w:spacing w:val="-1"/>
                  <w:sz w:val="20"/>
                  <w:u w:val="single" w:color="044166"/>
                </w:rPr>
                <w:t xml:space="preserve"> </w:t>
              </w:r>
              <w:r>
                <w:rPr>
                  <w:color w:val="044166"/>
                  <w:spacing w:val="-2"/>
                  <w:sz w:val="20"/>
                  <w:u w:val="single" w:color="044166"/>
                </w:rPr>
                <w:t>Education</w:t>
              </w:r>
            </w:hyperlink>
          </w:p>
        </w:tc>
        <w:tc>
          <w:tcPr>
            <w:tcW w:w="2500" w:type="pct"/>
          </w:tcPr>
          <w:p w:rsidR="007B72F8" w:rsidP="006C12E8" w:rsidRDefault="007B72F8" w14:paraId="4042DFCD" w14:textId="77777777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44166"/>
                <w:spacing w:val="-2"/>
                <w:sz w:val="20"/>
              </w:rPr>
              <w:t>Religious Education</w:t>
            </w:r>
          </w:p>
          <w:p w:rsidR="007B72F8" w:rsidP="006C12E8" w:rsidRDefault="007B72F8" w14:paraId="609083DA" w14:textId="77777777">
            <w:pPr>
              <w:pStyle w:val="TableParagraph"/>
              <w:tabs>
                <w:tab w:val="left" w:pos="465"/>
              </w:tabs>
              <w:spacing w:line="224" w:lineRule="exact"/>
            </w:pPr>
          </w:p>
          <w:p w:rsidRPr="002A5CD6" w:rsidR="007B72F8" w:rsidP="007B72F8" w:rsidRDefault="007B72F8" w14:paraId="231F2DDF" w14:textId="77777777">
            <w:pPr>
              <w:pStyle w:val="TableParagraph"/>
              <w:numPr>
                <w:ilvl w:val="0"/>
                <w:numId w:val="19"/>
              </w:numPr>
              <w:tabs>
                <w:tab w:val="left" w:pos="465"/>
              </w:tabs>
              <w:spacing w:line="224" w:lineRule="exact"/>
              <w:rPr>
                <w:color w:val="054166" w:themeColor="text2"/>
                <w:sz w:val="20"/>
                <w:szCs w:val="20"/>
              </w:rPr>
            </w:pPr>
            <w:hyperlink w:history="1" r:id="rId36">
              <w:r w:rsidRPr="002A5CD6">
                <w:rPr>
                  <w:rStyle w:val="Hyperlink"/>
                  <w:color w:val="054166" w:themeColor="text2"/>
                  <w:sz w:val="20"/>
                  <w:szCs w:val="20"/>
                </w:rPr>
                <w:t>Religion Curriculum P-12</w:t>
              </w:r>
            </w:hyperlink>
          </w:p>
          <w:p w:rsidRPr="002A5CD6" w:rsidR="007B72F8" w:rsidP="007B72F8" w:rsidRDefault="007B72F8" w14:paraId="7E2F7829" w14:textId="77777777">
            <w:pPr>
              <w:pStyle w:val="TableParagraph"/>
              <w:numPr>
                <w:ilvl w:val="0"/>
                <w:numId w:val="19"/>
              </w:numPr>
              <w:tabs>
                <w:tab w:val="left" w:pos="465"/>
              </w:tabs>
              <w:spacing w:line="224" w:lineRule="exact"/>
              <w:rPr>
                <w:color w:val="054166" w:themeColor="text2"/>
                <w:sz w:val="20"/>
                <w:szCs w:val="20"/>
              </w:rPr>
            </w:pPr>
            <w:hyperlink w:history="1" r:id="rId37">
              <w:r w:rsidRPr="002A5CD6">
                <w:rPr>
                  <w:rStyle w:val="Hyperlink"/>
                  <w:color w:val="054166" w:themeColor="text2"/>
                  <w:sz w:val="20"/>
                  <w:szCs w:val="20"/>
                </w:rPr>
                <w:t>Religion Curriculum Planning</w:t>
              </w:r>
            </w:hyperlink>
          </w:p>
          <w:p w:rsidRPr="002A5CD6" w:rsidR="007B72F8" w:rsidP="007B72F8" w:rsidRDefault="007B72F8" w14:paraId="7E21A6EA" w14:textId="77777777">
            <w:pPr>
              <w:pStyle w:val="TableParagraph"/>
              <w:numPr>
                <w:ilvl w:val="0"/>
                <w:numId w:val="19"/>
              </w:numPr>
              <w:tabs>
                <w:tab w:val="left" w:pos="465"/>
              </w:tabs>
              <w:spacing w:line="224" w:lineRule="exact"/>
              <w:rPr>
                <w:color w:val="054166" w:themeColor="text2"/>
                <w:sz w:val="20"/>
                <w:szCs w:val="20"/>
              </w:rPr>
            </w:pPr>
            <w:hyperlink w:history="1" r:id="rId38">
              <w:r w:rsidRPr="002A5CD6">
                <w:rPr>
                  <w:rStyle w:val="Hyperlink"/>
                  <w:color w:val="054166" w:themeColor="text2"/>
                  <w:sz w:val="20"/>
                  <w:szCs w:val="20"/>
                </w:rPr>
                <w:t>Assessment in Religion P-10</w:t>
              </w:r>
            </w:hyperlink>
          </w:p>
          <w:p w:rsidRPr="002A5CD6" w:rsidR="007B72F8" w:rsidP="007B72F8" w:rsidRDefault="007B72F8" w14:paraId="6C0D601B" w14:textId="77777777">
            <w:pPr>
              <w:pStyle w:val="TableParagraph"/>
              <w:numPr>
                <w:ilvl w:val="0"/>
                <w:numId w:val="19"/>
              </w:numPr>
              <w:tabs>
                <w:tab w:val="left" w:pos="465"/>
              </w:tabs>
              <w:spacing w:line="224" w:lineRule="exact"/>
              <w:rPr>
                <w:color w:val="054166" w:themeColor="text2"/>
                <w:sz w:val="20"/>
                <w:szCs w:val="20"/>
              </w:rPr>
            </w:pPr>
            <w:hyperlink w:history="1" r:id="rId39">
              <w:r w:rsidRPr="002A5CD6">
                <w:rPr>
                  <w:rStyle w:val="Hyperlink"/>
                  <w:color w:val="054166" w:themeColor="text2"/>
                  <w:sz w:val="20"/>
                  <w:szCs w:val="20"/>
                </w:rPr>
                <w:t>Scripture</w:t>
              </w:r>
            </w:hyperlink>
          </w:p>
          <w:p w:rsidRPr="002A5CD6" w:rsidR="007B72F8" w:rsidP="007B72F8" w:rsidRDefault="007B72F8" w14:paraId="582CEAD0" w14:textId="77777777">
            <w:pPr>
              <w:pStyle w:val="TableParagraph"/>
              <w:numPr>
                <w:ilvl w:val="0"/>
                <w:numId w:val="19"/>
              </w:numPr>
              <w:tabs>
                <w:tab w:val="left" w:pos="465"/>
              </w:tabs>
              <w:spacing w:line="224" w:lineRule="exact"/>
              <w:rPr>
                <w:color w:val="054166" w:themeColor="text2"/>
                <w:sz w:val="20"/>
                <w:szCs w:val="20"/>
              </w:rPr>
            </w:pPr>
            <w:hyperlink w:history="1" r:id="rId40">
              <w:r w:rsidRPr="002A5CD6">
                <w:rPr>
                  <w:rStyle w:val="Hyperlink"/>
                  <w:color w:val="054166" w:themeColor="text2"/>
                  <w:sz w:val="20"/>
                  <w:szCs w:val="20"/>
                </w:rPr>
                <w:t>Prayer</w:t>
              </w:r>
            </w:hyperlink>
          </w:p>
          <w:p w:rsidRPr="002A5CD6" w:rsidR="007B72F8" w:rsidP="007B72F8" w:rsidRDefault="007B72F8" w14:paraId="4E3902E8" w14:textId="77777777">
            <w:pPr>
              <w:pStyle w:val="TableParagraph"/>
              <w:numPr>
                <w:ilvl w:val="0"/>
                <w:numId w:val="19"/>
              </w:numPr>
              <w:tabs>
                <w:tab w:val="left" w:pos="465"/>
              </w:tabs>
              <w:spacing w:line="224" w:lineRule="exact"/>
              <w:rPr>
                <w:color w:val="054166" w:themeColor="text2"/>
                <w:sz w:val="20"/>
                <w:szCs w:val="20"/>
              </w:rPr>
            </w:pPr>
            <w:hyperlink w:history="1" r:id="rId41">
              <w:r w:rsidRPr="002A5CD6">
                <w:rPr>
                  <w:rStyle w:val="Hyperlink"/>
                  <w:color w:val="054166" w:themeColor="text2"/>
                  <w:sz w:val="20"/>
                  <w:szCs w:val="20"/>
                </w:rPr>
                <w:t>Catholic Social Teaching</w:t>
              </w:r>
            </w:hyperlink>
          </w:p>
          <w:p w:rsidR="007B72F8" w:rsidP="006C12E8" w:rsidRDefault="007B72F8" w14:paraId="7C3153D9" w14:textId="77777777">
            <w:pPr>
              <w:pStyle w:val="TableParagraph"/>
              <w:tabs>
                <w:tab w:val="left" w:pos="465"/>
              </w:tabs>
              <w:spacing w:line="224" w:lineRule="exact"/>
              <w:rPr>
                <w:sz w:val="20"/>
              </w:rPr>
            </w:pPr>
          </w:p>
        </w:tc>
      </w:tr>
    </w:tbl>
    <w:p w:rsidR="00F131F6" w:rsidP="000410AC" w:rsidRDefault="00F131F6" w14:paraId="5E380184" w14:textId="77777777">
      <w:pPr>
        <w:spacing w:before="0" w:after="0" w:line="240" w:lineRule="auto"/>
        <w:rPr>
          <w:b/>
          <w:bCs/>
        </w:rPr>
      </w:pPr>
    </w:p>
    <w:p w:rsidR="007B72F8" w:rsidP="000410AC" w:rsidRDefault="007B72F8" w14:paraId="60A9F785" w14:textId="77777777">
      <w:pPr>
        <w:spacing w:before="0" w:after="0" w:line="240" w:lineRule="auto"/>
        <w:rPr>
          <w:b/>
          <w:bCs/>
        </w:rPr>
      </w:pPr>
    </w:p>
    <w:p w:rsidR="007B72F8" w:rsidP="000410AC" w:rsidRDefault="007B72F8" w14:paraId="7E14A037" w14:textId="77777777">
      <w:pPr>
        <w:spacing w:before="0" w:after="0" w:line="240" w:lineRule="auto"/>
        <w:rPr>
          <w:b/>
          <w:bCs/>
        </w:rPr>
      </w:pPr>
    </w:p>
    <w:p w:rsidR="007B72F8" w:rsidP="000410AC" w:rsidRDefault="007B72F8" w14:paraId="3264F668" w14:textId="77777777">
      <w:pPr>
        <w:spacing w:before="0" w:after="0" w:line="240" w:lineRule="auto"/>
        <w:rPr>
          <w:b/>
          <w:bCs/>
        </w:rPr>
      </w:pPr>
    </w:p>
    <w:p w:rsidR="007B72F8" w:rsidP="000410AC" w:rsidRDefault="007B72F8" w14:paraId="510727BF" w14:textId="77777777">
      <w:pPr>
        <w:spacing w:before="0" w:after="0" w:line="240" w:lineRule="auto"/>
        <w:rPr>
          <w:b/>
          <w:bCs/>
        </w:rPr>
      </w:pPr>
    </w:p>
    <w:p w:rsidR="007B72F8" w:rsidP="000410AC" w:rsidRDefault="007B72F8" w14:paraId="1EECE91C" w14:textId="77777777">
      <w:pPr>
        <w:spacing w:before="0" w:after="0" w:line="240" w:lineRule="auto"/>
        <w:rPr>
          <w:b/>
          <w:bCs/>
        </w:rPr>
      </w:pPr>
    </w:p>
    <w:p w:rsidR="007B72F8" w:rsidP="000410AC" w:rsidRDefault="007B72F8" w14:paraId="7AB343F0" w14:textId="77777777">
      <w:pPr>
        <w:spacing w:before="0" w:after="0" w:line="240" w:lineRule="auto"/>
        <w:rPr>
          <w:b/>
          <w:bCs/>
        </w:rPr>
      </w:pPr>
    </w:p>
    <w:p w:rsidR="007B72F8" w:rsidP="000410AC" w:rsidRDefault="007B72F8" w14:paraId="6ADD90FC" w14:textId="77777777">
      <w:pPr>
        <w:spacing w:before="0" w:after="0" w:line="240" w:lineRule="auto"/>
        <w:rPr>
          <w:b/>
          <w:bCs/>
        </w:rPr>
      </w:pPr>
    </w:p>
    <w:p w:rsidR="007B72F8" w:rsidP="000410AC" w:rsidRDefault="007B72F8" w14:paraId="70E69DAA" w14:textId="77777777">
      <w:pPr>
        <w:spacing w:before="0" w:after="0" w:line="240" w:lineRule="auto"/>
        <w:rPr>
          <w:b/>
          <w:bCs/>
        </w:rPr>
      </w:pPr>
    </w:p>
    <w:p w:rsidR="007B72F8" w:rsidP="000410AC" w:rsidRDefault="007B72F8" w14:paraId="35CEA3B4" w14:textId="77777777">
      <w:pPr>
        <w:spacing w:before="0" w:after="0" w:line="240" w:lineRule="auto"/>
        <w:rPr>
          <w:b/>
          <w:bCs/>
        </w:rPr>
      </w:pPr>
    </w:p>
    <w:p w:rsidR="007B72F8" w:rsidP="000410AC" w:rsidRDefault="007B72F8" w14:paraId="48D9949E" w14:textId="77777777">
      <w:pPr>
        <w:spacing w:before="0" w:after="0" w:line="240" w:lineRule="auto"/>
        <w:rPr>
          <w:b/>
          <w:bCs/>
        </w:rPr>
      </w:pPr>
    </w:p>
    <w:p w:rsidR="007B72F8" w:rsidP="000410AC" w:rsidRDefault="007B72F8" w14:paraId="2732F5AB" w14:textId="77777777">
      <w:pPr>
        <w:spacing w:before="0" w:after="0" w:line="240" w:lineRule="auto"/>
        <w:rPr>
          <w:b/>
          <w:bCs/>
        </w:rPr>
      </w:pPr>
    </w:p>
    <w:p w:rsidR="007B72F8" w:rsidP="000410AC" w:rsidRDefault="007B72F8" w14:paraId="59D7DCA8" w14:textId="77777777">
      <w:pPr>
        <w:spacing w:before="0" w:after="0" w:line="240" w:lineRule="auto"/>
        <w:rPr>
          <w:b/>
          <w:bCs/>
        </w:rPr>
      </w:pPr>
    </w:p>
    <w:p w:rsidR="007B72F8" w:rsidP="000410AC" w:rsidRDefault="007B72F8" w14:paraId="2BB864EE" w14:textId="77777777">
      <w:pPr>
        <w:spacing w:before="0" w:after="0" w:line="240" w:lineRule="auto"/>
        <w:rPr>
          <w:b/>
          <w:bCs/>
        </w:rPr>
      </w:pPr>
    </w:p>
    <w:p w:rsidRPr="0086155B" w:rsidR="007B72F8" w:rsidP="000410AC" w:rsidRDefault="00281EC4" w14:paraId="4482D37F" w14:textId="77777777">
      <w:pPr>
        <w:spacing w:before="0" w:after="0" w:line="240" w:lineRule="auto"/>
        <w:rPr>
          <w:b/>
          <w:bCs/>
          <w:color w:val="054166" w:themeColor="text2"/>
          <w:sz w:val="28"/>
          <w:szCs w:val="28"/>
        </w:rPr>
      </w:pPr>
      <w:r w:rsidRPr="0086155B">
        <w:rPr>
          <w:b/>
          <w:bCs/>
          <w:color w:val="054166" w:themeColor="text2"/>
          <w:sz w:val="28"/>
          <w:szCs w:val="28"/>
        </w:rPr>
        <w:t>Middle Session</w:t>
      </w:r>
    </w:p>
    <w:p w:rsidR="00281EC4" w:rsidP="000410AC" w:rsidRDefault="00281EC4" w14:paraId="0043DE22" w14:textId="77777777">
      <w:pPr>
        <w:spacing w:before="0" w:after="0" w:line="240" w:lineRule="auto"/>
        <w:rPr>
          <w:b/>
          <w:bCs/>
        </w:rPr>
      </w:pPr>
    </w:p>
    <w:p w:rsidR="00281EC4" w:rsidP="000410AC" w:rsidRDefault="0086155B" w14:paraId="056DB548" w14:textId="78E350A3">
      <w:pPr>
        <w:spacing w:before="0" w:after="0" w:line="240" w:lineRule="auto"/>
        <w:rPr>
          <w:b/>
          <w:bCs/>
        </w:rPr>
      </w:pPr>
      <w:r>
        <w:rPr>
          <w:b/>
          <w:bCs/>
        </w:rPr>
        <w:t>SWOT Analysis Template</w:t>
      </w:r>
    </w:p>
    <w:p w:rsidR="0086155B" w:rsidP="000410AC" w:rsidRDefault="0086155B" w14:paraId="324A049C" w14:textId="77777777">
      <w:pPr>
        <w:spacing w:before="0" w:after="0" w:line="240" w:lineRule="auto"/>
        <w:rPr>
          <w:b/>
          <w:bCs/>
        </w:rPr>
      </w:pPr>
    </w:p>
    <w:p w:rsidR="0086155B" w:rsidP="000410AC" w:rsidRDefault="0086155B" w14:paraId="4F8DB442" w14:textId="77777777">
      <w:pPr>
        <w:spacing w:before="0" w:after="0" w:line="240" w:lineRule="auto"/>
        <w:rPr>
          <w:b/>
          <w:bCs/>
        </w:rPr>
      </w:pPr>
    </w:p>
    <w:p w:rsidR="0086155B" w:rsidP="000410AC" w:rsidRDefault="0086155B" w14:paraId="36FE7A97" w14:textId="77777777">
      <w:pPr>
        <w:spacing w:before="0" w:after="0" w:line="240" w:lineRule="auto"/>
        <w:rPr>
          <w:b/>
          <w:bCs/>
        </w:rPr>
      </w:pPr>
    </w:p>
    <w:p w:rsidR="00281EC4" w:rsidP="000410AC" w:rsidRDefault="00281EC4" w14:paraId="3BD76056" w14:textId="77777777">
      <w:pPr>
        <w:spacing w:before="0" w:after="0" w:line="240" w:lineRule="auto"/>
        <w:rPr>
          <w:b/>
          <w:bCs/>
        </w:rPr>
      </w:pPr>
    </w:p>
    <w:tbl>
      <w:tblPr>
        <w:tblStyle w:val="TableGrid"/>
        <w:tblpPr w:leftFromText="181" w:rightFromText="181" w:tblpXSpec="center" w:tblpYSpec="center"/>
        <w:tblOverlap w:val="never"/>
        <w:tblW w:w="5000" w:type="pct"/>
        <w:tblLook w:val="04A0" w:firstRow="1" w:lastRow="0" w:firstColumn="1" w:lastColumn="0" w:noHBand="0" w:noVBand="1"/>
      </w:tblPr>
      <w:tblGrid>
        <w:gridCol w:w="4508"/>
        <w:gridCol w:w="4508"/>
      </w:tblGrid>
      <w:tr w:rsidRPr="009D5612" w:rsidR="00281EC4" w:rsidTr="00C33C35" w14:paraId="27FED7C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41"/>
        </w:trPr>
        <w:tc>
          <w:tcPr>
            <w:tcW w:w="2500" w:type="pct"/>
            <w:shd w:val="clear" w:color="auto" w:fill="auto"/>
          </w:tcPr>
          <w:p w:rsidRPr="00C33C35" w:rsidR="00281EC4" w:rsidP="006C12E8" w:rsidRDefault="00281EC4" w14:paraId="50978999" w14:textId="77777777">
            <w:pPr>
              <w:jc w:val="center"/>
            </w:pPr>
            <w:r w:rsidRPr="00C33C35">
              <w:t xml:space="preserve">Strengths: </w:t>
            </w:r>
            <w:r w:rsidRPr="00C33C35">
              <w:rPr>
                <w:b w:val="0"/>
                <w:bCs/>
              </w:rPr>
              <w:t>What are the strengths of this pedagogical approach?</w:t>
            </w:r>
          </w:p>
        </w:tc>
        <w:tc>
          <w:tcPr>
            <w:tcW w:w="2500" w:type="pct"/>
            <w:shd w:val="clear" w:color="auto" w:fill="auto"/>
          </w:tcPr>
          <w:p w:rsidRPr="00C33C35" w:rsidR="00281EC4" w:rsidP="006C12E8" w:rsidRDefault="00281EC4" w14:paraId="6086A1EC" w14:textId="77777777">
            <w:pPr>
              <w:jc w:val="center"/>
            </w:pPr>
            <w:r w:rsidRPr="00C33C35">
              <w:t xml:space="preserve">Weaknesses: </w:t>
            </w:r>
            <w:r w:rsidRPr="00C33C35">
              <w:rPr>
                <w:b w:val="0"/>
                <w:bCs/>
              </w:rPr>
              <w:t>What are the weaknesses of this pedagogical approach?</w:t>
            </w:r>
          </w:p>
        </w:tc>
      </w:tr>
      <w:tr w:rsidRPr="009D5612" w:rsidR="00281EC4" w:rsidTr="00281EC4" w14:paraId="627DD9D8" w14:textId="77777777">
        <w:trPr>
          <w:trHeight w:val="5941"/>
        </w:trPr>
        <w:tc>
          <w:tcPr>
            <w:tcW w:w="2500" w:type="pct"/>
            <w:vAlign w:val="bottom"/>
          </w:tcPr>
          <w:p w:rsidRPr="00C33C35" w:rsidR="00281EC4" w:rsidP="006C12E8" w:rsidRDefault="00281EC4" w14:paraId="76A9404A" w14:textId="77777777">
            <w:pPr>
              <w:jc w:val="center"/>
            </w:pPr>
            <w:r w:rsidRPr="00C33C35">
              <w:rPr>
                <w:b/>
              </w:rPr>
              <w:t>Opportunities:</w:t>
            </w:r>
            <w:r w:rsidRPr="00C33C35">
              <w:t xml:space="preserve"> What opportunities might this pedagogical approach present? </w:t>
            </w:r>
          </w:p>
        </w:tc>
        <w:tc>
          <w:tcPr>
            <w:tcW w:w="2500" w:type="pct"/>
            <w:vAlign w:val="bottom"/>
          </w:tcPr>
          <w:p w:rsidRPr="00C33C35" w:rsidR="00281EC4" w:rsidP="006C12E8" w:rsidRDefault="00281EC4" w14:paraId="561443E7" w14:textId="77777777">
            <w:pPr>
              <w:jc w:val="center"/>
            </w:pPr>
            <w:r w:rsidRPr="00C33C35">
              <w:rPr>
                <w:b/>
              </w:rPr>
              <w:t>Threats:</w:t>
            </w:r>
            <w:r w:rsidRPr="00C33C35">
              <w:t xml:space="preserve"> What threats might impact learning with this pedagogical approach?</w:t>
            </w:r>
          </w:p>
        </w:tc>
      </w:tr>
    </w:tbl>
    <w:p w:rsidR="00281EC4" w:rsidP="000410AC" w:rsidRDefault="00281EC4" w14:paraId="436D654C" w14:textId="0A1F1354">
      <w:pPr>
        <w:spacing w:before="0" w:after="0" w:line="240" w:lineRule="auto"/>
        <w:rPr>
          <w:b/>
          <w:bCs/>
        </w:rPr>
        <w:sectPr w:rsidR="00281EC4" w:rsidSect="00663D0A">
          <w:footerReference w:type="default" r:id="rId42"/>
          <w:pgSz w:w="11906" w:h="16838" w:orient="portrait"/>
          <w:pgMar w:top="1440" w:right="1440" w:bottom="1276" w:left="1440" w:header="708" w:footer="708" w:gutter="0"/>
          <w:cols w:space="708"/>
          <w:docGrid w:linePitch="360"/>
        </w:sectPr>
      </w:pPr>
    </w:p>
    <w:p w:rsidRPr="00905621" w:rsidR="00663D0A" w:rsidP="00663D0A" w:rsidRDefault="00663D0A" w14:paraId="0B6D0410" w14:textId="50300A1A">
      <w:pPr>
        <w:pStyle w:val="Heading2"/>
      </w:pPr>
      <w:r w:rsidRPr="00905621">
        <w:lastRenderedPageBreak/>
        <w:t>Additional Reading – CORE Day 2</w:t>
      </w:r>
    </w:p>
    <w:p w:rsidR="00663D0A" w:rsidP="00663D0A" w:rsidRDefault="00663D0A" w14:paraId="70418950" w14:textId="77777777"/>
    <w:p w:rsidR="00663D0A" w:rsidP="00663D0A" w:rsidRDefault="00663D0A" w14:paraId="1D3DC869" w14:textId="77777777">
      <w:pPr>
        <w:rPr>
          <w:sz w:val="24"/>
          <w:szCs w:val="24"/>
        </w:rPr>
      </w:pPr>
      <w:r w:rsidRPr="00905621">
        <w:rPr>
          <w:sz w:val="24"/>
          <w:szCs w:val="24"/>
        </w:rPr>
        <w:t>Please read the Pope Benedict Article and tomorrow you will share with your group reflections on the following questions: </w:t>
      </w:r>
    </w:p>
    <w:p w:rsidR="00DC25C4" w:rsidP="00663D0A" w:rsidRDefault="00DC25C4" w14:paraId="61B416C4" w14:textId="77777777">
      <w:pPr>
        <w:rPr>
          <w:sz w:val="24"/>
          <w:szCs w:val="24"/>
        </w:rPr>
      </w:pPr>
    </w:p>
    <w:p w:rsidRPr="00DC25C4" w:rsidR="00DC25C4" w:rsidP="00DC25C4" w:rsidRDefault="00DC25C4" w14:paraId="3778F02C" w14:textId="7777777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DC25C4">
        <w:rPr>
          <w:sz w:val="24"/>
          <w:szCs w:val="24"/>
        </w:rPr>
        <w:t xml:space="preserve">What new insights did you gain about how Scripture should be interpreted within the life of the Church, particularly through the lens of Verbum Domini? </w:t>
      </w:r>
    </w:p>
    <w:p w:rsidRPr="00DC25C4" w:rsidR="00DC25C4" w:rsidP="00DC25C4" w:rsidRDefault="00DC25C4" w14:paraId="35A2AA4B" w14:textId="7777777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DC25C4">
        <w:rPr>
          <w:sz w:val="24"/>
          <w:szCs w:val="24"/>
        </w:rPr>
        <w:t xml:space="preserve">How does the article deepen your understanding of the relationship between Scripture, tradition, and lived faith? </w:t>
      </w:r>
    </w:p>
    <w:p w:rsidRPr="00DC25C4" w:rsidR="00DC25C4" w:rsidP="00DC25C4" w:rsidRDefault="00DC25C4" w14:paraId="54F6D637" w14:textId="3C6BBEB6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200BFC27">
        <w:rPr>
          <w:sz w:val="24"/>
          <w:szCs w:val="24"/>
        </w:rPr>
        <w:t>What is one implication from the article that could influence your approach to Scripture in an educational, pastoral, or personal context?</w:t>
      </w:r>
    </w:p>
    <w:p w:rsidR="772EE700" w:rsidP="200BFC27" w:rsidRDefault="772EE700" w14:paraId="6BDEFF6E" w14:textId="4DE43922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200BFC27">
        <w:rPr>
          <w:sz w:val="24"/>
          <w:szCs w:val="24"/>
        </w:rPr>
        <w:t xml:space="preserve">Was there any terminology within the article you would like to deepen your </w:t>
      </w:r>
      <w:r w:rsidRPr="200BFC27" w:rsidR="34796E07">
        <w:rPr>
          <w:sz w:val="24"/>
          <w:szCs w:val="24"/>
        </w:rPr>
        <w:t>understanding</w:t>
      </w:r>
      <w:r w:rsidRPr="200BFC27">
        <w:rPr>
          <w:sz w:val="24"/>
          <w:szCs w:val="24"/>
        </w:rPr>
        <w:t xml:space="preserve"> of?</w:t>
      </w:r>
    </w:p>
    <w:p w:rsidRPr="00905621" w:rsidR="00663D0A" w:rsidP="00663D0A" w:rsidRDefault="00663D0A" w14:paraId="4FCFE39A" w14:textId="77777777">
      <w:pPr>
        <w:rPr>
          <w:sz w:val="24"/>
          <w:szCs w:val="24"/>
        </w:rPr>
      </w:pPr>
    </w:p>
    <w:p w:rsidR="00663D0A" w:rsidP="00663D0A" w:rsidRDefault="00663D0A" w14:paraId="755B5A37" w14:textId="77777777">
      <w:pPr>
        <w:rPr>
          <w:sz w:val="24"/>
          <w:szCs w:val="24"/>
        </w:rPr>
      </w:pPr>
      <w:r w:rsidRPr="00905621">
        <w:rPr>
          <w:sz w:val="24"/>
          <w:szCs w:val="24"/>
        </w:rPr>
        <w:t>Use the link below to access the reading.</w:t>
      </w:r>
    </w:p>
    <w:p w:rsidR="00663D0A" w:rsidP="00663D0A" w:rsidRDefault="00663D0A" w14:paraId="4CA0F6ED" w14:textId="77777777">
      <w:pPr>
        <w:rPr>
          <w:sz w:val="24"/>
          <w:szCs w:val="24"/>
        </w:rPr>
      </w:pPr>
    </w:p>
    <w:p w:rsidRPr="00F10D01" w:rsidR="00663D0A" w:rsidP="00663D0A" w:rsidRDefault="00663D0A" w14:paraId="562DC12E" w14:textId="77777777">
      <w:pPr>
        <w:rPr>
          <w:b/>
          <w:bCs/>
          <w:sz w:val="24"/>
          <w:szCs w:val="24"/>
        </w:rPr>
      </w:pPr>
      <w:r w:rsidRPr="00F10D01">
        <w:rPr>
          <w:b/>
          <w:bCs/>
          <w:sz w:val="24"/>
          <w:szCs w:val="24"/>
        </w:rPr>
        <w:t>Verbum Domini and the Interpretation Of Scripture</w:t>
      </w:r>
    </w:p>
    <w:p w:rsidRPr="00F10D01" w:rsidR="00663D0A" w:rsidP="00663D0A" w:rsidRDefault="00663D0A" w14:paraId="3458EECF" w14:textId="77777777">
      <w:pPr>
        <w:rPr>
          <w:b/>
          <w:bCs/>
          <w:sz w:val="24"/>
          <w:szCs w:val="24"/>
        </w:rPr>
      </w:pPr>
      <w:r w:rsidRPr="00F10D01">
        <w:rPr>
          <w:b/>
          <w:bCs/>
          <w:sz w:val="24"/>
          <w:szCs w:val="24"/>
        </w:rPr>
        <w:t>Mark Kenney SM</w:t>
      </w:r>
    </w:p>
    <w:p w:rsidRPr="00905621" w:rsidR="00663D0A" w:rsidP="00663D0A" w:rsidRDefault="00663D0A" w14:paraId="52CE40A8" w14:textId="77777777">
      <w:pPr>
        <w:rPr>
          <w:sz w:val="24"/>
          <w:szCs w:val="24"/>
        </w:rPr>
      </w:pPr>
      <w:r w:rsidRPr="00F10D01">
        <w:rPr>
          <w:sz w:val="24"/>
          <w:szCs w:val="24"/>
        </w:rPr>
        <w:t>Compass #1 24- 12B0.1p26 March, 2012.</w:t>
      </w:r>
    </w:p>
    <w:p w:rsidRPr="00905621" w:rsidR="00663D0A" w:rsidP="00663D0A" w:rsidRDefault="00663D0A" w14:paraId="4D93557B" w14:textId="77777777">
      <w:pPr>
        <w:rPr>
          <w:sz w:val="24"/>
          <w:szCs w:val="24"/>
        </w:rPr>
      </w:pPr>
    </w:p>
    <w:p w:rsidRPr="00905621" w:rsidR="00663D0A" w:rsidP="00663D0A" w:rsidRDefault="00663D0A" w14:paraId="28433177" w14:textId="77777777">
      <w:pPr>
        <w:rPr>
          <w:sz w:val="24"/>
          <w:szCs w:val="24"/>
        </w:rPr>
      </w:pPr>
      <w:r w:rsidRPr="00905621">
        <w:rPr>
          <w:sz w:val="24"/>
          <w:szCs w:val="24"/>
        </w:rPr>
        <w:t> </w:t>
      </w:r>
      <w:hyperlink w:tooltip="Original URL: https://www.proquest.com/scholarly-journals/verbum-domini-interpretation-scripture/docview/1021200174/se-2?accountid=197964. Click or tap if you trust this link." w:history="1" r:id="rId43">
        <w:r w:rsidRPr="00905621">
          <w:rPr>
            <w:rStyle w:val="Hyperlink"/>
            <w:sz w:val="24"/>
            <w:szCs w:val="24"/>
          </w:rPr>
          <w:t>https://www.proquest.com/scholarly-journals/verbum-domini-interpretation-scripture/docview/1021200174/se-2?accountid=197964</w:t>
        </w:r>
      </w:hyperlink>
    </w:p>
    <w:p w:rsidRPr="00905621" w:rsidR="00663D0A" w:rsidP="00663D0A" w:rsidRDefault="00663D0A" w14:paraId="34CD7DA5" w14:textId="77777777">
      <w:pPr>
        <w:rPr>
          <w:sz w:val="24"/>
          <w:szCs w:val="24"/>
        </w:rPr>
      </w:pPr>
    </w:p>
    <w:p w:rsidR="000410AC" w:rsidP="000410AC" w:rsidRDefault="000410AC" w14:paraId="0CC23FB9" w14:textId="4A59ED7F">
      <w:pPr>
        <w:spacing w:before="0" w:after="0" w:line="240" w:lineRule="auto"/>
        <w:rPr>
          <w:b/>
          <w:bCs/>
        </w:rPr>
        <w:sectPr w:rsidR="000410AC" w:rsidSect="00663D0A">
          <w:pgSz w:w="11906" w:h="16838" w:orient="portrait"/>
          <w:pgMar w:top="1440" w:right="1440" w:bottom="1276" w:left="1440" w:header="708" w:footer="708" w:gutter="0"/>
          <w:cols w:space="708"/>
          <w:docGrid w:linePitch="360"/>
        </w:sectPr>
      </w:pPr>
    </w:p>
    <w:p w:rsidRPr="00362004" w:rsidR="0034552C" w:rsidP="00995614" w:rsidRDefault="000951BA" w14:paraId="36F830AD" w14:textId="77777777">
      <w:r w:rsidRPr="000951BA">
        <w:rPr>
          <w:b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444DBF7F" wp14:editId="75B855C2">
                <wp:simplePos x="0" y="0"/>
                <wp:positionH relativeFrom="rightMargin">
                  <wp:align>left</wp:align>
                </wp:positionH>
                <wp:positionV relativeFrom="paragraph">
                  <wp:posOffset>8298464</wp:posOffset>
                </wp:positionV>
                <wp:extent cx="851601" cy="394401"/>
                <wp:effectExtent l="0" t="0" r="5715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851601" cy="3944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951BA" w:rsidR="000951BA" w:rsidP="000951BA" w:rsidRDefault="000951BA" w14:paraId="1ADF7D3E" w14:textId="77777777">
                            <w:pPr>
                              <w:jc w:val="right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0951BA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BAN</w:t>
                            </w: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XXXXXXX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653.4pt;width:67.05pt;height:31.05pt;rotation:90;z-index:251658752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" w14:anchorId="444DBF7F">
                <v:textbox>
                  <w:txbxContent>
                    <w:p w:rsidRPr="000951BA" w:rsidR="000951BA" w:rsidP="000951BA" w:rsidRDefault="000951BA" w14:paraId="1ADF7D3E" w14:textId="77777777">
                      <w:pPr>
                        <w:jc w:val="right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 w:rsidRPr="000951BA">
                        <w:rPr>
                          <w:color w:val="FFFFFF" w:themeColor="background1"/>
                          <w:sz w:val="14"/>
                          <w:szCs w:val="14"/>
                        </w:rPr>
                        <w:t>BAN</w:t>
                      </w: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XXXXXXX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Pr="00362004" w:rsidR="0034552C" w:rsidSect="00663D0A">
      <w:headerReference w:type="default" r:id="rId44"/>
      <w:headerReference w:type="first" r:id="rId45"/>
      <w:footerReference w:type="first" r:id="rId46"/>
      <w:pgSz w:w="11906" w:h="16838" w:orient="portrait"/>
      <w:pgMar w:top="1440" w:right="1440" w:bottom="127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14001" w:rsidP="00510C38" w:rsidRDefault="00014001" w14:paraId="36F412EB" w14:textId="77777777">
      <w:pPr>
        <w:spacing w:before="0" w:after="0" w:line="240" w:lineRule="auto"/>
      </w:pPr>
      <w:r>
        <w:separator/>
      </w:r>
    </w:p>
  </w:endnote>
  <w:endnote w:type="continuationSeparator" w:id="0">
    <w:p w:rsidR="00014001" w:rsidP="00510C38" w:rsidRDefault="00014001" w14:paraId="5F59E230" w14:textId="77777777">
      <w:pPr>
        <w:spacing w:before="0" w:after="0" w:line="240" w:lineRule="auto"/>
      </w:pPr>
      <w:r>
        <w:continuationSeparator/>
      </w:r>
    </w:p>
  </w:endnote>
  <w:endnote w:type="continuationNotice" w:id="1">
    <w:p w:rsidR="00014001" w:rsidRDefault="00014001" w14:paraId="46FCF1F5" w14:textId="7777777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B2E09" w:rsidRDefault="001B2E09" w14:paraId="43A4DBA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B2E09" w:rsidRDefault="001B2E09" w14:paraId="738BD26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641A2" w:rsidP="00510C38" w:rsidRDefault="00CD4B06" w14:paraId="51D8706D" w14:textId="77777777">
    <w:pPr>
      <w:pStyle w:val="Footer"/>
      <w:tabs>
        <w:tab w:val="clear" w:pos="4513"/>
        <w:tab w:val="left" w:pos="2910"/>
      </w:tabs>
    </w:pPr>
    <w:r>
      <w:rPr>
        <w:noProof/>
      </w:rPr>
      <w:drawing>
        <wp:anchor distT="0" distB="0" distL="114300" distR="114300" simplePos="0" relativeHeight="251657219" behindDoc="0" locked="0" layoutInCell="1" allowOverlap="1" wp14:anchorId="36FFD281" wp14:editId="07E9C65B">
          <wp:simplePos x="0" y="0"/>
          <wp:positionH relativeFrom="column">
            <wp:posOffset>4497705</wp:posOffset>
          </wp:positionH>
          <wp:positionV relativeFrom="paragraph">
            <wp:posOffset>-614045</wp:posOffset>
          </wp:positionV>
          <wp:extent cx="1637030" cy="711200"/>
          <wp:effectExtent l="0" t="0" r="1270" b="0"/>
          <wp:wrapNone/>
          <wp:docPr id="28" name="Picture 28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A close up of a sign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7030" cy="71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6972">
      <w:rPr>
        <w:noProof/>
      </w:rPr>
      <mc:AlternateContent>
        <mc:Choice Requires="wps">
          <w:drawing>
            <wp:anchor distT="0" distB="0" distL="114300" distR="114300" simplePos="0" relativeHeight="251649025" behindDoc="0" locked="0" layoutInCell="1" allowOverlap="1" wp14:anchorId="7E53E0DE" wp14:editId="33ECC70D">
              <wp:simplePos x="0" y="0"/>
              <wp:positionH relativeFrom="column">
                <wp:posOffset>-914400</wp:posOffset>
              </wp:positionH>
              <wp:positionV relativeFrom="paragraph">
                <wp:posOffset>-1631315</wp:posOffset>
              </wp:positionV>
              <wp:extent cx="7607300" cy="2295525"/>
              <wp:effectExtent l="0" t="0" r="0" b="9525"/>
              <wp:wrapNone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7300" cy="2295525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rect id="Rectangle 18" style="position:absolute;margin-left:-1in;margin-top:-128.45pt;width:599pt;height:180.75pt;z-index:25164902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ebebeb [3214]" stroked="f" strokeweight="1pt" w14:anchorId="154CA2A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"/>
          </w:pict>
        </mc:Fallback>
      </mc:AlternateContent>
    </w:r>
    <w:r w:rsidR="00D641A2">
      <w:tab/>
    </w:r>
    <w:r w:rsidR="00D641A2"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202A73" w:rsidRDefault="00B42E09" w14:paraId="72B27953" w14:textId="77777777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848" behindDoc="0" locked="0" layoutInCell="1" allowOverlap="1" wp14:anchorId="379D682D" wp14:editId="2CB24A75">
              <wp:simplePos x="0" y="0"/>
              <wp:positionH relativeFrom="margin">
                <wp:posOffset>43815</wp:posOffset>
              </wp:positionH>
              <wp:positionV relativeFrom="paragraph">
                <wp:posOffset>-34290</wp:posOffset>
              </wp:positionV>
              <wp:extent cx="5643880" cy="33083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43880" cy="3308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4E2892" w:rsidR="00202A73" w:rsidP="00A960B3" w:rsidRDefault="00202A73" w14:paraId="7EE9BD3B" w14:textId="77777777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4E2892">
                            <w:rPr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4E2892">
                            <w:rPr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4E2892">
                            <w:rPr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4E2892">
                            <w:rPr>
                              <w:b/>
                              <w:bCs/>
                              <w:noProof/>
                              <w:color w:val="FFFFFF" w:themeColor="background1"/>
                              <w:sz w:val="18"/>
                              <w:szCs w:val="18"/>
                            </w:rPr>
                            <w:t>1</w:t>
                          </w:r>
                          <w:r w:rsidRPr="004E2892">
                            <w:rPr>
                              <w:b/>
                              <w:bCs/>
                              <w:noProof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79D682D">
              <v:stroke joinstyle="miter"/>
              <v:path gradientshapeok="t" o:connecttype="rect"/>
            </v:shapetype>
            <v:shape id="_x0000_s1029" style="position:absolute;margin-left:3.45pt;margin-top:-2.7pt;width:444.4pt;height:26.0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">
              <v:textbox>
                <w:txbxContent>
                  <w:p w:rsidRPr="004E2892" w:rsidR="00202A73" w:rsidP="00A960B3" w:rsidRDefault="00202A73" w14:paraId="7EE9BD3B" w14:textId="77777777">
                    <w:pPr>
                      <w:jc w:val="center"/>
                      <w:rPr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</w:pPr>
                    <w:r w:rsidRPr="004E2892">
                      <w:rPr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4E2892">
                      <w:rPr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4E2892">
                      <w:rPr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4E2892">
                      <w:rPr>
                        <w:b/>
                        <w:bCs/>
                        <w:noProof/>
                        <w:color w:val="FFFFFF" w:themeColor="background1"/>
                        <w:sz w:val="18"/>
                        <w:szCs w:val="18"/>
                      </w:rPr>
                      <w:t>1</w:t>
                    </w:r>
                    <w:r w:rsidRPr="004E2892">
                      <w:rPr>
                        <w:b/>
                        <w:bCs/>
                        <w:noProof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EDF489D" wp14:editId="3C57412B">
              <wp:simplePos x="0" y="0"/>
              <wp:positionH relativeFrom="column">
                <wp:posOffset>-914400</wp:posOffset>
              </wp:positionH>
              <wp:positionV relativeFrom="paragraph">
                <wp:posOffset>-10795</wp:posOffset>
              </wp:positionV>
              <wp:extent cx="7551420" cy="630555"/>
              <wp:effectExtent l="0" t="0" r="0" b="0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1420" cy="630555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7" style="position:absolute;margin-left:-1in;margin-top:-.85pt;width:594.6pt;height:49.65p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4fc6e0 [3205]" stroked="f" strokeweight="1pt" w14:anchorId="47163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"/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038D" w:rsidP="00510C38" w:rsidRDefault="00B6038D" w14:paraId="32446FED" w14:textId="77777777">
    <w:pPr>
      <w:pStyle w:val="Footer"/>
      <w:tabs>
        <w:tab w:val="clear" w:pos="4513"/>
        <w:tab w:val="left" w:pos="2910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14001" w:rsidP="00510C38" w:rsidRDefault="00014001" w14:paraId="32ED14A1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014001" w:rsidP="00510C38" w:rsidRDefault="00014001" w14:paraId="642852B6" w14:textId="77777777">
      <w:pPr>
        <w:spacing w:before="0" w:after="0" w:line="240" w:lineRule="auto"/>
      </w:pPr>
      <w:r>
        <w:continuationSeparator/>
      </w:r>
    </w:p>
  </w:footnote>
  <w:footnote w:type="continuationNotice" w:id="1">
    <w:p w:rsidR="00014001" w:rsidRDefault="00014001" w14:paraId="07DE1C26" w14:textId="77777777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B2E09" w:rsidRDefault="001B2E09" w14:paraId="51CFE5A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B2E09" w:rsidRDefault="001B2E09" w14:paraId="4907797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DF22FD" w:rsidRDefault="001B2E09" w14:paraId="4F266AAD" w14:textId="7777777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1074" behindDoc="0" locked="0" layoutInCell="1" allowOverlap="1" wp14:anchorId="6D917055" wp14:editId="2BDA05E5">
              <wp:simplePos x="0" y="0"/>
              <wp:positionH relativeFrom="column">
                <wp:posOffset>-955344</wp:posOffset>
              </wp:positionH>
              <wp:positionV relativeFrom="paragraph">
                <wp:posOffset>-476876</wp:posOffset>
              </wp:positionV>
              <wp:extent cx="7648243" cy="8488908"/>
              <wp:effectExtent l="0" t="0" r="0" b="7620"/>
              <wp:wrapNone/>
              <wp:docPr id="17" name="Rectang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48243" cy="8488908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17" style="position:absolute;margin-left:-75.2pt;margin-top:-37.55pt;width:602.2pt;height:668.4pt;z-index:2516510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b050" stroked="f" strokeweight="1pt" w14:anchorId="0E0ADA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"/>
          </w:pict>
        </mc:Fallback>
      </mc:AlternateContent>
    </w:r>
    <w:r w:rsidR="00886972">
      <w:rPr>
        <w:noProof/>
      </w:rPr>
      <mc:AlternateContent>
        <mc:Choice Requires="wps">
          <w:drawing>
            <wp:anchor distT="0" distB="0" distL="114300" distR="114300" simplePos="0" relativeHeight="251652099" behindDoc="0" locked="0" layoutInCell="1" allowOverlap="1" wp14:anchorId="1C220107" wp14:editId="3FAE821A">
              <wp:simplePos x="0" y="0"/>
              <wp:positionH relativeFrom="column">
                <wp:posOffset>-962025</wp:posOffset>
              </wp:positionH>
              <wp:positionV relativeFrom="paragraph">
                <wp:posOffset>3922395</wp:posOffset>
              </wp:positionV>
              <wp:extent cx="7607300" cy="1981200"/>
              <wp:effectExtent l="0" t="0" r="0" b="0"/>
              <wp:wrapNone/>
              <wp:docPr id="23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7300" cy="198120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23" style="position:absolute;margin-left:-75.75pt;margin-top:308.85pt;width:599pt;height:156pt;z-index:25165209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4fc6e0 [3205]" stroked="f" strokeweight="1pt" w14:anchorId="2CD410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50DF1" w:rsidRDefault="00850DF1" w14:paraId="51E9EBC1" w14:textId="77777777">
    <w:pPr>
      <w:pStyle w:val="Header"/>
    </w:pPr>
    <w:r>
      <w:rPr>
        <w:b/>
        <w:noProof/>
      </w:rPr>
      <mc:AlternateContent>
        <mc:Choice Requires="wpg">
          <w:drawing>
            <wp:anchor distT="0" distB="0" distL="114300" distR="114300" simplePos="0" relativeHeight="251666944" behindDoc="0" locked="0" layoutInCell="1" allowOverlap="1" wp14:anchorId="5BEBC1BC" wp14:editId="7E742CE0">
              <wp:simplePos x="0" y="0"/>
              <wp:positionH relativeFrom="page">
                <wp:align>left</wp:align>
              </wp:positionH>
              <wp:positionV relativeFrom="page">
                <wp:posOffset>14757</wp:posOffset>
              </wp:positionV>
              <wp:extent cx="7599680" cy="10686415"/>
              <wp:effectExtent l="0" t="0" r="1270" b="635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99680" cy="10686415"/>
                        <a:chOff x="0" y="0"/>
                        <a:chExt cx="7599680" cy="10686415"/>
                      </a:xfrm>
                    </wpg:grpSpPr>
                    <wps:wsp>
                      <wps:cNvPr id="2" name="Rectangle 25"/>
                      <wps:cNvSpPr/>
                      <wps:spPr>
                        <a:xfrm>
                          <a:off x="0" y="0"/>
                          <a:ext cx="7599680" cy="106864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2" descr="A picture containing drawing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852382" y="8952931"/>
                          <a:ext cx="1828800" cy="7950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group id="Group 3" style="position:absolute;margin-left:0;margin-top:1.15pt;width:598.4pt;height:841.45pt;z-index:251666944;mso-position-horizontal:left;mso-position-horizontal-relative:page;mso-position-vertical-relative:page" coordsize="75996,106864" o:spid="_x0000_s1026" w14:anchorId="541958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">
              <v:rect id="Rectangle 25" style="position:absolute;width:75996;height:106864;visibility:visible;mso-wrap-style:square;v-text-anchor:middle" o:spid="_x0000_s1027" fillcolor="#054166 [3204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2" style="position:absolute;left:28523;top:89529;width:18288;height:7950;visibility:visible;mso-wrap-style:square" alt="A picture containing drawing&#10;&#10;Description automatically generated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">
                <v:imagedata o:title="A picture containing drawing&#10;&#10;Description automatically generated" r:id="rId2"/>
              </v:shape>
              <w10:wrap anchorx="page" anchory="page"/>
            </v:group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49EA7693" wp14:editId="42D3C024">
              <wp:simplePos x="0" y="0"/>
              <wp:positionH relativeFrom="page">
                <wp:posOffset>7683500</wp:posOffset>
              </wp:positionH>
              <wp:positionV relativeFrom="page">
                <wp:posOffset>0</wp:posOffset>
              </wp:positionV>
              <wp:extent cx="7548880" cy="10664190"/>
              <wp:effectExtent l="0" t="0" r="0" b="381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8880" cy="10664190"/>
                      </a:xfrm>
                      <a:prstGeom prst="rect">
                        <a:avLst/>
                      </a:prstGeom>
                      <a:solidFill>
                        <a:srgbClr val="EBEBEB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rect id="Rectangle 11" style="position:absolute;margin-left:605pt;margin-top:0;width:594.4pt;height:839.7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ebebeb" stroked="f" strokeweight="1pt" w14:anchorId="020AAF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"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82FB4" w:rsidR="00D641A2" w:rsidRDefault="00D641A2" w14:paraId="05684EF2" w14:textId="77777777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C4165"/>
    <w:multiLevelType w:val="hybridMultilevel"/>
    <w:tmpl w:val="1CF4290E"/>
    <w:lvl w:ilvl="0" w:tplc="04090001">
      <w:start w:val="1"/>
      <w:numFmt w:val="bullet"/>
      <w:lvlText w:val=""/>
      <w:lvlJc w:val="left"/>
      <w:pPr>
        <w:ind w:left="85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hint="default" w:ascii="Wingdings" w:hAnsi="Wingdings"/>
      </w:rPr>
    </w:lvl>
  </w:abstractNum>
  <w:abstractNum w:abstractNumId="1" w15:restartNumberingAfterBreak="0">
    <w:nsid w:val="184F50E8"/>
    <w:multiLevelType w:val="hybridMultilevel"/>
    <w:tmpl w:val="15129DB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09950C3"/>
    <w:multiLevelType w:val="hybridMultilevel"/>
    <w:tmpl w:val="E57088E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0406E"/>
    <w:multiLevelType w:val="hybridMultilevel"/>
    <w:tmpl w:val="7CC8A6DA"/>
    <w:lvl w:ilvl="0" w:tplc="0C090001">
      <w:start w:val="1"/>
      <w:numFmt w:val="bullet"/>
      <w:lvlText w:val=""/>
      <w:lvlJc w:val="left"/>
      <w:pPr>
        <w:ind w:left="829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549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269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989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709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429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149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869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589" w:hanging="360"/>
      </w:pPr>
      <w:rPr>
        <w:rFonts w:hint="default" w:ascii="Wingdings" w:hAnsi="Wingdings"/>
      </w:rPr>
    </w:lvl>
  </w:abstractNum>
  <w:abstractNum w:abstractNumId="4" w15:restartNumberingAfterBreak="0">
    <w:nsid w:val="23733163"/>
    <w:multiLevelType w:val="multilevel"/>
    <w:tmpl w:val="BDCA9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278E224B"/>
    <w:multiLevelType w:val="hybridMultilevel"/>
    <w:tmpl w:val="8384FD72"/>
    <w:lvl w:ilvl="0" w:tplc="8FCAD2FC">
      <w:start w:val="1"/>
      <w:numFmt w:val="bullet"/>
      <w:pStyle w:val="Bullet2hyphen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7D54674"/>
    <w:multiLevelType w:val="hybridMultilevel"/>
    <w:tmpl w:val="0AA6E8C0"/>
    <w:lvl w:ilvl="0" w:tplc="C97408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25A217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FF1453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87F664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4ACE30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EBF81D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4E4C1D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F9FE0B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86F631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7" w15:restartNumberingAfterBreak="0">
    <w:nsid w:val="332A7F21"/>
    <w:multiLevelType w:val="hybridMultilevel"/>
    <w:tmpl w:val="F14C71EC"/>
    <w:lvl w:ilvl="0" w:tplc="E398D0B6">
      <w:numFmt w:val="bullet"/>
      <w:lvlText w:val=""/>
      <w:lvlJc w:val="left"/>
      <w:pPr>
        <w:ind w:left="470" w:hanging="360"/>
      </w:pPr>
      <w:rPr>
        <w:rFonts w:hint="default" w:ascii="Symbol" w:hAnsi="Symbol" w:eastAsia="Symbol" w:cs="Symbol"/>
        <w:spacing w:val="0"/>
        <w:w w:val="100"/>
        <w:lang w:val="en-US" w:eastAsia="en-US" w:bidi="ar-SA"/>
      </w:rPr>
    </w:lvl>
    <w:lvl w:ilvl="1" w:tplc="8B224176">
      <w:numFmt w:val="bullet"/>
      <w:lvlText w:val="o"/>
      <w:lvlJc w:val="left"/>
      <w:pPr>
        <w:ind w:left="1190" w:hanging="361"/>
      </w:pPr>
      <w:rPr>
        <w:rFonts w:hint="default" w:ascii="Courier New" w:hAnsi="Courier New" w:eastAsia="Courier New" w:cs="Courier New"/>
        <w:b w:val="0"/>
        <w:bCs w:val="0"/>
        <w:i w:val="0"/>
        <w:iCs w:val="0"/>
        <w:color w:val="044166"/>
        <w:spacing w:val="0"/>
        <w:w w:val="100"/>
        <w:sz w:val="20"/>
        <w:szCs w:val="20"/>
        <w:lang w:val="en-US" w:eastAsia="en-US" w:bidi="ar-SA"/>
      </w:rPr>
    </w:lvl>
    <w:lvl w:ilvl="2" w:tplc="B860CDC2">
      <w:numFmt w:val="bullet"/>
      <w:lvlText w:val="•"/>
      <w:lvlJc w:val="left"/>
      <w:pPr>
        <w:ind w:left="1639" w:hanging="361"/>
      </w:pPr>
      <w:rPr>
        <w:rFonts w:hint="default"/>
        <w:lang w:val="en-US" w:eastAsia="en-US" w:bidi="ar-SA"/>
      </w:rPr>
    </w:lvl>
    <w:lvl w:ilvl="3" w:tplc="0A04B980">
      <w:numFmt w:val="bullet"/>
      <w:lvlText w:val="•"/>
      <w:lvlJc w:val="left"/>
      <w:pPr>
        <w:ind w:left="2079" w:hanging="361"/>
      </w:pPr>
      <w:rPr>
        <w:rFonts w:hint="default"/>
        <w:lang w:val="en-US" w:eastAsia="en-US" w:bidi="ar-SA"/>
      </w:rPr>
    </w:lvl>
    <w:lvl w:ilvl="4" w:tplc="11B836C2">
      <w:numFmt w:val="bullet"/>
      <w:lvlText w:val="•"/>
      <w:lvlJc w:val="left"/>
      <w:pPr>
        <w:ind w:left="2519" w:hanging="361"/>
      </w:pPr>
      <w:rPr>
        <w:rFonts w:hint="default"/>
        <w:lang w:val="en-US" w:eastAsia="en-US" w:bidi="ar-SA"/>
      </w:rPr>
    </w:lvl>
    <w:lvl w:ilvl="5" w:tplc="1E564292">
      <w:numFmt w:val="bullet"/>
      <w:lvlText w:val="•"/>
      <w:lvlJc w:val="left"/>
      <w:pPr>
        <w:ind w:left="2958" w:hanging="361"/>
      </w:pPr>
      <w:rPr>
        <w:rFonts w:hint="default"/>
        <w:lang w:val="en-US" w:eastAsia="en-US" w:bidi="ar-SA"/>
      </w:rPr>
    </w:lvl>
    <w:lvl w:ilvl="6" w:tplc="6B0C09CA">
      <w:numFmt w:val="bullet"/>
      <w:lvlText w:val="•"/>
      <w:lvlJc w:val="left"/>
      <w:pPr>
        <w:ind w:left="3398" w:hanging="361"/>
      </w:pPr>
      <w:rPr>
        <w:rFonts w:hint="default"/>
        <w:lang w:val="en-US" w:eastAsia="en-US" w:bidi="ar-SA"/>
      </w:rPr>
    </w:lvl>
    <w:lvl w:ilvl="7" w:tplc="CFF0D760">
      <w:numFmt w:val="bullet"/>
      <w:lvlText w:val="•"/>
      <w:lvlJc w:val="left"/>
      <w:pPr>
        <w:ind w:left="3838" w:hanging="361"/>
      </w:pPr>
      <w:rPr>
        <w:rFonts w:hint="default"/>
        <w:lang w:val="en-US" w:eastAsia="en-US" w:bidi="ar-SA"/>
      </w:rPr>
    </w:lvl>
    <w:lvl w:ilvl="8" w:tplc="FA2E5174">
      <w:numFmt w:val="bullet"/>
      <w:lvlText w:val="•"/>
      <w:lvlJc w:val="left"/>
      <w:pPr>
        <w:ind w:left="4277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347B19F4"/>
    <w:multiLevelType w:val="hybridMultilevel"/>
    <w:tmpl w:val="B6FED894"/>
    <w:lvl w:ilvl="0" w:tplc="5FBAFD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112870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73BEC7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273231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A5AC25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8B1C15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58E263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935803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E9EED3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9" w15:restartNumberingAfterBreak="0">
    <w:nsid w:val="3E8E18E1"/>
    <w:multiLevelType w:val="hybridMultilevel"/>
    <w:tmpl w:val="B5C2763E"/>
    <w:lvl w:ilvl="0" w:tplc="8DEC179E">
      <w:start w:val="1"/>
      <w:numFmt w:val="bullet"/>
      <w:pStyle w:val="bullets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2532700"/>
    <w:multiLevelType w:val="hybridMultilevel"/>
    <w:tmpl w:val="D1647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3D6540"/>
    <w:multiLevelType w:val="hybridMultilevel"/>
    <w:tmpl w:val="2A542D6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C9B2A09"/>
    <w:multiLevelType w:val="hybridMultilevel"/>
    <w:tmpl w:val="18469E2E"/>
    <w:lvl w:ilvl="0" w:tplc="B114D0F4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D8934CD"/>
    <w:multiLevelType w:val="hybridMultilevel"/>
    <w:tmpl w:val="9168D6D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B175140"/>
    <w:multiLevelType w:val="hybridMultilevel"/>
    <w:tmpl w:val="79CCEE6C"/>
    <w:lvl w:ilvl="0" w:tplc="0C090001">
      <w:start w:val="1"/>
      <w:numFmt w:val="bullet"/>
      <w:lvlText w:val=""/>
      <w:lvlJc w:val="left"/>
      <w:pPr>
        <w:ind w:left="829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549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269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989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709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429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149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869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589" w:hanging="360"/>
      </w:pPr>
      <w:rPr>
        <w:rFonts w:hint="default" w:ascii="Wingdings" w:hAnsi="Wingdings"/>
      </w:rPr>
    </w:lvl>
  </w:abstractNum>
  <w:abstractNum w:abstractNumId="15" w15:restartNumberingAfterBreak="0">
    <w:nsid w:val="608101FE"/>
    <w:multiLevelType w:val="hybridMultilevel"/>
    <w:tmpl w:val="5B623B68"/>
    <w:lvl w:ilvl="0" w:tplc="6C509702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682F1CBF"/>
    <w:multiLevelType w:val="hybridMultilevel"/>
    <w:tmpl w:val="EF10D3CC"/>
    <w:lvl w:ilvl="0" w:tplc="B1524782">
      <w:start w:val="1"/>
      <w:numFmt w:val="bullet"/>
      <w:pStyle w:val="Bullets0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7" w15:restartNumberingAfterBreak="0">
    <w:nsid w:val="6DE83C27"/>
    <w:multiLevelType w:val="multilevel"/>
    <w:tmpl w:val="0C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8" w15:restartNumberingAfterBreak="0">
    <w:nsid w:val="729510B3"/>
    <w:multiLevelType w:val="multilevel"/>
    <w:tmpl w:val="88BC2E52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entury Gothic" w:hAnsi="Century Gothic"/>
      </w:rPr>
    </w:lvl>
    <w:lvl w:ilvl="1">
      <w:start w:val="1"/>
      <w:numFmt w:val="decimal"/>
      <w:lvlText w:val="%1.%2"/>
      <w:lvlJc w:val="left"/>
      <w:pPr>
        <w:ind w:left="718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7A0D230C"/>
    <w:multiLevelType w:val="hybridMultilevel"/>
    <w:tmpl w:val="8DDE22E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95545934">
    <w:abstractNumId w:val="17"/>
  </w:num>
  <w:num w:numId="2" w16cid:durableId="21788894">
    <w:abstractNumId w:val="9"/>
  </w:num>
  <w:num w:numId="3" w16cid:durableId="1609313779">
    <w:abstractNumId w:val="12"/>
  </w:num>
  <w:num w:numId="4" w16cid:durableId="1230116569">
    <w:abstractNumId w:val="15"/>
  </w:num>
  <w:num w:numId="5" w16cid:durableId="999819260">
    <w:abstractNumId w:val="18"/>
  </w:num>
  <w:num w:numId="6" w16cid:durableId="1218473523">
    <w:abstractNumId w:val="19"/>
  </w:num>
  <w:num w:numId="7" w16cid:durableId="390230530">
    <w:abstractNumId w:val="10"/>
  </w:num>
  <w:num w:numId="8" w16cid:durableId="1885555721">
    <w:abstractNumId w:val="0"/>
  </w:num>
  <w:num w:numId="9" w16cid:durableId="1404984845">
    <w:abstractNumId w:val="1"/>
  </w:num>
  <w:num w:numId="10" w16cid:durableId="235557235">
    <w:abstractNumId w:val="5"/>
  </w:num>
  <w:num w:numId="11" w16cid:durableId="1000501554">
    <w:abstractNumId w:val="4"/>
  </w:num>
  <w:num w:numId="12" w16cid:durableId="1190222172">
    <w:abstractNumId w:val="2"/>
  </w:num>
  <w:num w:numId="13" w16cid:durableId="734281388">
    <w:abstractNumId w:val="16"/>
  </w:num>
  <w:num w:numId="14" w16cid:durableId="1347714877">
    <w:abstractNumId w:val="6"/>
  </w:num>
  <w:num w:numId="15" w16cid:durableId="960653431">
    <w:abstractNumId w:val="8"/>
  </w:num>
  <w:num w:numId="16" w16cid:durableId="1574197262">
    <w:abstractNumId w:val="14"/>
  </w:num>
  <w:num w:numId="17" w16cid:durableId="382561685">
    <w:abstractNumId w:val="11"/>
  </w:num>
  <w:num w:numId="18" w16cid:durableId="1396204155">
    <w:abstractNumId w:val="7"/>
  </w:num>
  <w:num w:numId="19" w16cid:durableId="1769425341">
    <w:abstractNumId w:val="3"/>
  </w:num>
  <w:num w:numId="20" w16cid:durableId="118987455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attachedTemplate r:id="rId1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0AC"/>
    <w:rsid w:val="00014001"/>
    <w:rsid w:val="000410AC"/>
    <w:rsid w:val="00057662"/>
    <w:rsid w:val="000707D1"/>
    <w:rsid w:val="000719F5"/>
    <w:rsid w:val="00086492"/>
    <w:rsid w:val="00090E39"/>
    <w:rsid w:val="000951BA"/>
    <w:rsid w:val="000B067A"/>
    <w:rsid w:val="000C5335"/>
    <w:rsid w:val="000D458A"/>
    <w:rsid w:val="000D6671"/>
    <w:rsid w:val="0011239D"/>
    <w:rsid w:val="0012398D"/>
    <w:rsid w:val="00157FCE"/>
    <w:rsid w:val="00182008"/>
    <w:rsid w:val="00182FB4"/>
    <w:rsid w:val="001904CF"/>
    <w:rsid w:val="001A0834"/>
    <w:rsid w:val="001B131F"/>
    <w:rsid w:val="001B2E09"/>
    <w:rsid w:val="001D55D8"/>
    <w:rsid w:val="00202A73"/>
    <w:rsid w:val="002053E2"/>
    <w:rsid w:val="00215DC2"/>
    <w:rsid w:val="00223978"/>
    <w:rsid w:val="00234D68"/>
    <w:rsid w:val="0027250C"/>
    <w:rsid w:val="00281EC4"/>
    <w:rsid w:val="002847F1"/>
    <w:rsid w:val="0029377B"/>
    <w:rsid w:val="002A1019"/>
    <w:rsid w:val="002A6CFD"/>
    <w:rsid w:val="002C0D7F"/>
    <w:rsid w:val="002E35EC"/>
    <w:rsid w:val="002F01AD"/>
    <w:rsid w:val="002F1909"/>
    <w:rsid w:val="00305ED7"/>
    <w:rsid w:val="003100BF"/>
    <w:rsid w:val="003110DE"/>
    <w:rsid w:val="00325145"/>
    <w:rsid w:val="00334838"/>
    <w:rsid w:val="0034184D"/>
    <w:rsid w:val="0034552C"/>
    <w:rsid w:val="00362004"/>
    <w:rsid w:val="003631DF"/>
    <w:rsid w:val="00367891"/>
    <w:rsid w:val="003714B0"/>
    <w:rsid w:val="00373720"/>
    <w:rsid w:val="003754D7"/>
    <w:rsid w:val="00380771"/>
    <w:rsid w:val="003A2D04"/>
    <w:rsid w:val="003B1143"/>
    <w:rsid w:val="003B4FB1"/>
    <w:rsid w:val="003C52C1"/>
    <w:rsid w:val="003D0578"/>
    <w:rsid w:val="003D444A"/>
    <w:rsid w:val="003E6890"/>
    <w:rsid w:val="003F41FB"/>
    <w:rsid w:val="004076E1"/>
    <w:rsid w:val="004201E8"/>
    <w:rsid w:val="00421A0D"/>
    <w:rsid w:val="004249CA"/>
    <w:rsid w:val="00453AB0"/>
    <w:rsid w:val="00465323"/>
    <w:rsid w:val="00476423"/>
    <w:rsid w:val="004A11D2"/>
    <w:rsid w:val="004B4AEF"/>
    <w:rsid w:val="004B6C84"/>
    <w:rsid w:val="004C0584"/>
    <w:rsid w:val="004C409C"/>
    <w:rsid w:val="004C4F29"/>
    <w:rsid w:val="004D1300"/>
    <w:rsid w:val="004D2263"/>
    <w:rsid w:val="004D4D33"/>
    <w:rsid w:val="004D6057"/>
    <w:rsid w:val="004D7281"/>
    <w:rsid w:val="004E2892"/>
    <w:rsid w:val="005106E6"/>
    <w:rsid w:val="00510C38"/>
    <w:rsid w:val="00510D9D"/>
    <w:rsid w:val="00513829"/>
    <w:rsid w:val="00540D18"/>
    <w:rsid w:val="00580F7D"/>
    <w:rsid w:val="005909EE"/>
    <w:rsid w:val="005A12B7"/>
    <w:rsid w:val="005B55AB"/>
    <w:rsid w:val="005D2B68"/>
    <w:rsid w:val="005D2EF0"/>
    <w:rsid w:val="005E5DBC"/>
    <w:rsid w:val="005F4565"/>
    <w:rsid w:val="006074AA"/>
    <w:rsid w:val="00630E02"/>
    <w:rsid w:val="006409BA"/>
    <w:rsid w:val="00640E4E"/>
    <w:rsid w:val="0064273D"/>
    <w:rsid w:val="00646FBE"/>
    <w:rsid w:val="00663D0A"/>
    <w:rsid w:val="0069738F"/>
    <w:rsid w:val="006A3163"/>
    <w:rsid w:val="006A36CA"/>
    <w:rsid w:val="006B40DB"/>
    <w:rsid w:val="006C722F"/>
    <w:rsid w:val="006E35FE"/>
    <w:rsid w:val="00713ACC"/>
    <w:rsid w:val="007251EC"/>
    <w:rsid w:val="00747BA5"/>
    <w:rsid w:val="007532F3"/>
    <w:rsid w:val="00756332"/>
    <w:rsid w:val="0079018F"/>
    <w:rsid w:val="00793454"/>
    <w:rsid w:val="007B72F8"/>
    <w:rsid w:val="007F11FE"/>
    <w:rsid w:val="007F715B"/>
    <w:rsid w:val="008004E1"/>
    <w:rsid w:val="00810C17"/>
    <w:rsid w:val="0081165A"/>
    <w:rsid w:val="008457E8"/>
    <w:rsid w:val="00850DF1"/>
    <w:rsid w:val="0085664C"/>
    <w:rsid w:val="0086155B"/>
    <w:rsid w:val="00863FBB"/>
    <w:rsid w:val="00865AAF"/>
    <w:rsid w:val="00871F30"/>
    <w:rsid w:val="00883B1D"/>
    <w:rsid w:val="00884C99"/>
    <w:rsid w:val="00886972"/>
    <w:rsid w:val="008942D9"/>
    <w:rsid w:val="008A75E5"/>
    <w:rsid w:val="008D3E31"/>
    <w:rsid w:val="008E6F36"/>
    <w:rsid w:val="008F51C6"/>
    <w:rsid w:val="00904B19"/>
    <w:rsid w:val="00911179"/>
    <w:rsid w:val="00922DC9"/>
    <w:rsid w:val="0094654D"/>
    <w:rsid w:val="00956357"/>
    <w:rsid w:val="00956806"/>
    <w:rsid w:val="0097214F"/>
    <w:rsid w:val="00995614"/>
    <w:rsid w:val="009A1944"/>
    <w:rsid w:val="009A1BDA"/>
    <w:rsid w:val="009B16BD"/>
    <w:rsid w:val="009C17B5"/>
    <w:rsid w:val="00A10D40"/>
    <w:rsid w:val="00A369DA"/>
    <w:rsid w:val="00A42560"/>
    <w:rsid w:val="00A44945"/>
    <w:rsid w:val="00A6539B"/>
    <w:rsid w:val="00A84CEB"/>
    <w:rsid w:val="00A853CF"/>
    <w:rsid w:val="00A931C2"/>
    <w:rsid w:val="00A95A50"/>
    <w:rsid w:val="00A960B3"/>
    <w:rsid w:val="00AB35D8"/>
    <w:rsid w:val="00AB3BFA"/>
    <w:rsid w:val="00AC1103"/>
    <w:rsid w:val="00AC389E"/>
    <w:rsid w:val="00AD4E27"/>
    <w:rsid w:val="00AF1FA5"/>
    <w:rsid w:val="00AF6261"/>
    <w:rsid w:val="00B1534A"/>
    <w:rsid w:val="00B3595D"/>
    <w:rsid w:val="00B42A1A"/>
    <w:rsid w:val="00B42E09"/>
    <w:rsid w:val="00B55DD2"/>
    <w:rsid w:val="00B6038D"/>
    <w:rsid w:val="00B71183"/>
    <w:rsid w:val="00B7798D"/>
    <w:rsid w:val="00B86668"/>
    <w:rsid w:val="00BA4B5C"/>
    <w:rsid w:val="00BB1194"/>
    <w:rsid w:val="00BB131D"/>
    <w:rsid w:val="00BB51BD"/>
    <w:rsid w:val="00BE0CBA"/>
    <w:rsid w:val="00BE622C"/>
    <w:rsid w:val="00C265B1"/>
    <w:rsid w:val="00C33C35"/>
    <w:rsid w:val="00C37E9F"/>
    <w:rsid w:val="00C43CB0"/>
    <w:rsid w:val="00C45CE5"/>
    <w:rsid w:val="00C517F4"/>
    <w:rsid w:val="00C600BC"/>
    <w:rsid w:val="00C977CF"/>
    <w:rsid w:val="00CA47F2"/>
    <w:rsid w:val="00CA5597"/>
    <w:rsid w:val="00CC1979"/>
    <w:rsid w:val="00CC2D1E"/>
    <w:rsid w:val="00CC79DC"/>
    <w:rsid w:val="00CD4B06"/>
    <w:rsid w:val="00D25B8C"/>
    <w:rsid w:val="00D414CA"/>
    <w:rsid w:val="00D53380"/>
    <w:rsid w:val="00D62790"/>
    <w:rsid w:val="00D641A2"/>
    <w:rsid w:val="00D7662E"/>
    <w:rsid w:val="00D925CC"/>
    <w:rsid w:val="00DB057D"/>
    <w:rsid w:val="00DB10A7"/>
    <w:rsid w:val="00DC25C4"/>
    <w:rsid w:val="00DC7DB2"/>
    <w:rsid w:val="00DD463F"/>
    <w:rsid w:val="00DE35BE"/>
    <w:rsid w:val="00DF22FD"/>
    <w:rsid w:val="00E00F30"/>
    <w:rsid w:val="00E0398D"/>
    <w:rsid w:val="00E079CB"/>
    <w:rsid w:val="00E10A4B"/>
    <w:rsid w:val="00E2239C"/>
    <w:rsid w:val="00E2254D"/>
    <w:rsid w:val="00E275B1"/>
    <w:rsid w:val="00E36A67"/>
    <w:rsid w:val="00E8059B"/>
    <w:rsid w:val="00EB30D5"/>
    <w:rsid w:val="00EB4879"/>
    <w:rsid w:val="00ED3CA5"/>
    <w:rsid w:val="00EE5FB1"/>
    <w:rsid w:val="00F125ED"/>
    <w:rsid w:val="00F131F6"/>
    <w:rsid w:val="00F27563"/>
    <w:rsid w:val="00F371DE"/>
    <w:rsid w:val="00F4148A"/>
    <w:rsid w:val="00F54D6D"/>
    <w:rsid w:val="00F556B9"/>
    <w:rsid w:val="00F55B67"/>
    <w:rsid w:val="00F76502"/>
    <w:rsid w:val="00FA2E24"/>
    <w:rsid w:val="00FA4EEF"/>
    <w:rsid w:val="00FC386A"/>
    <w:rsid w:val="00FC7D50"/>
    <w:rsid w:val="00FD778A"/>
    <w:rsid w:val="00FE000F"/>
    <w:rsid w:val="00FE54D8"/>
    <w:rsid w:val="200BFC27"/>
    <w:rsid w:val="318602CB"/>
    <w:rsid w:val="34796E07"/>
    <w:rsid w:val="4DBEB457"/>
    <w:rsid w:val="772EE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6AA744"/>
  <w15:chartTrackingRefBased/>
  <w15:docId w15:val="{0B3BDDC0-688F-4994-89C5-672F30023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hAnsi="Tahoma" w:cs="Tahoma" w:eastAsiaTheme="minorHAnsi"/>
        <w:lang w:val="en-AU" w:eastAsia="en-US" w:bidi="ar-SA"/>
      </w:rPr>
    </w:rPrDefault>
    <w:pPrDefault>
      <w:pPr>
        <w:spacing w:before="60" w:after="60"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371DE"/>
    <w:pPr>
      <w:spacing w:after="120"/>
    </w:pPr>
  </w:style>
  <w:style w:type="paragraph" w:styleId="Heading1">
    <w:name w:val="heading 1"/>
    <w:basedOn w:val="Normal"/>
    <w:next w:val="Normal"/>
    <w:link w:val="Heading1Char"/>
    <w:autoRedefine/>
    <w:qFormat/>
    <w:rsid w:val="0094654D"/>
    <w:pPr>
      <w:keepNext/>
      <w:keepLines/>
      <w:spacing w:before="120" w:line="560" w:lineRule="exact"/>
      <w:outlineLvl w:val="0"/>
    </w:pPr>
    <w:rPr>
      <w:rFonts w:eastAsiaTheme="majorEastAsia" w:cstheme="majorBidi"/>
      <w:b/>
      <w:color w:val="8857A4" w:themeColor="accent3"/>
      <w:spacing w:val="-2"/>
      <w:sz w:val="32"/>
      <w:szCs w:val="22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F371DE"/>
    <w:pPr>
      <w:keepNext/>
      <w:keepLines/>
      <w:spacing w:before="240" w:after="0" w:line="240" w:lineRule="auto"/>
      <w:outlineLvl w:val="1"/>
    </w:pPr>
    <w:rPr>
      <w:rFonts w:eastAsiaTheme="majorEastAsia" w:cstheme="majorBidi"/>
      <w:b/>
      <w:color w:val="4FC6E0"/>
      <w:sz w:val="32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C43CB0"/>
    <w:pPr>
      <w:keepNext/>
      <w:keepLines/>
      <w:spacing w:after="60" w:line="240" w:lineRule="auto"/>
      <w:outlineLvl w:val="2"/>
    </w:pPr>
    <w:rPr>
      <w:rFonts w:eastAsiaTheme="majorEastAsia" w:cstheme="majorBidi"/>
      <w:b/>
      <w:color w:val="054166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rsid w:val="00B1534A"/>
    <w:pPr>
      <w:keepNext/>
      <w:keepLines/>
      <w:spacing w:before="120" w:after="0" w:line="240" w:lineRule="auto"/>
      <w:outlineLvl w:val="3"/>
    </w:pPr>
    <w:rPr>
      <w:rFonts w:eastAsiaTheme="majorEastAsia" w:cstheme="majorBidi"/>
      <w:b/>
      <w:iCs/>
      <w:color w:val="4FC6E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0D6671"/>
    <w:pPr>
      <w:keepNext/>
      <w:keepLines/>
      <w:spacing w:before="120" w:after="0" w:line="240" w:lineRule="auto"/>
      <w:outlineLvl w:val="4"/>
    </w:pPr>
    <w:rPr>
      <w:rFonts w:eastAsiaTheme="majorEastAsia" w:cstheme="majorBidi"/>
      <w:color w:val="054166" w:themeColor="text1"/>
      <w:sz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E00F30"/>
    <w:pPr>
      <w:keepNext/>
      <w:keepLines/>
      <w:spacing w:before="200" w:after="0" w:line="280" w:lineRule="exact"/>
      <w:ind w:left="1152" w:hanging="1152"/>
      <w:outlineLvl w:val="5"/>
    </w:pPr>
    <w:rPr>
      <w:rFonts w:asciiTheme="majorHAnsi" w:hAnsiTheme="majorHAnsi" w:eastAsiaTheme="majorEastAsia" w:cstheme="majorBidi"/>
      <w:i/>
      <w:iCs/>
      <w:color w:val="03304C" w:themeColor="text2" w:themeShade="BF"/>
      <w:sz w:val="19"/>
      <w:szCs w:val="22"/>
      <w:shd w:val="clear" w:color="auto" w:fill="FFFFFF"/>
      <w:lang w:val="en-US" w:eastAsia="ja-JP"/>
    </w:rPr>
  </w:style>
  <w:style w:type="paragraph" w:styleId="Heading7">
    <w:name w:val="heading 7"/>
    <w:aliases w:val="Introductory copy"/>
    <w:basedOn w:val="Normal"/>
    <w:next w:val="Normal"/>
    <w:link w:val="Heading7Char"/>
    <w:autoRedefine/>
    <w:uiPriority w:val="9"/>
    <w:unhideWhenUsed/>
    <w:rsid w:val="00B86668"/>
    <w:pPr>
      <w:keepNext/>
      <w:keepLines/>
      <w:spacing w:before="80" w:after="80"/>
      <w:outlineLvl w:val="6"/>
    </w:pPr>
    <w:rPr>
      <w:rFonts w:eastAsiaTheme="majorEastAsia" w:cstheme="majorBidi"/>
      <w:iCs/>
      <w:color w:val="054166" w:themeColor="text1"/>
      <w:sz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E00F30"/>
    <w:pPr>
      <w:keepNext/>
      <w:keepLines/>
      <w:spacing w:before="200" w:after="0" w:line="280" w:lineRule="exact"/>
      <w:ind w:left="1440" w:hanging="1440"/>
      <w:outlineLvl w:val="7"/>
    </w:pPr>
    <w:rPr>
      <w:rFonts w:asciiTheme="majorHAnsi" w:hAnsiTheme="majorHAnsi" w:eastAsiaTheme="majorEastAsia" w:cstheme="majorBidi"/>
      <w:color w:val="097DC6" w:themeColor="text1" w:themeTint="BF"/>
      <w:sz w:val="19"/>
      <w:shd w:val="clear" w:color="auto" w:fill="FFFFFF"/>
      <w:lang w:val="en-US"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0F30"/>
    <w:pPr>
      <w:keepNext/>
      <w:keepLines/>
      <w:spacing w:before="200" w:after="0" w:line="280" w:lineRule="exact"/>
      <w:ind w:left="1584" w:hanging="1584"/>
      <w:outlineLvl w:val="8"/>
    </w:pPr>
    <w:rPr>
      <w:rFonts w:asciiTheme="majorHAnsi" w:hAnsiTheme="majorHAnsi" w:eastAsiaTheme="majorEastAsia" w:cstheme="majorBidi"/>
      <w:i/>
      <w:iCs/>
      <w:color w:val="097DC6" w:themeColor="text1" w:themeTint="BF"/>
      <w:sz w:val="19"/>
      <w:shd w:val="clear" w:color="auto" w:fill="FFFFFF"/>
      <w:lang w:val="en-US" w:eastAsia="ja-JP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7Char" w:customStyle="1">
    <w:name w:val="Heading 7 Char"/>
    <w:aliases w:val="Introductory copy Char"/>
    <w:basedOn w:val="DefaultParagraphFont"/>
    <w:link w:val="Heading7"/>
    <w:uiPriority w:val="9"/>
    <w:rsid w:val="00B86668"/>
    <w:rPr>
      <w:rFonts w:eastAsiaTheme="majorEastAsia" w:cstheme="majorBidi"/>
      <w:iCs/>
      <w:color w:val="054166" w:themeColor="text1"/>
      <w:sz w:val="26"/>
    </w:rPr>
  </w:style>
  <w:style w:type="paragraph" w:styleId="Header">
    <w:name w:val="header"/>
    <w:basedOn w:val="Normal"/>
    <w:link w:val="HeaderChar"/>
    <w:uiPriority w:val="99"/>
    <w:unhideWhenUsed/>
    <w:rsid w:val="00510C38"/>
    <w:pPr>
      <w:tabs>
        <w:tab w:val="center" w:pos="4513"/>
        <w:tab w:val="right" w:pos="9026"/>
      </w:tabs>
      <w:spacing w:before="0"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10C38"/>
  </w:style>
  <w:style w:type="paragraph" w:styleId="Footer">
    <w:name w:val="footer"/>
    <w:basedOn w:val="Normal"/>
    <w:link w:val="FooterChar"/>
    <w:uiPriority w:val="99"/>
    <w:unhideWhenUsed/>
    <w:rsid w:val="00510C38"/>
    <w:pPr>
      <w:tabs>
        <w:tab w:val="center" w:pos="4513"/>
        <w:tab w:val="right" w:pos="9026"/>
      </w:tabs>
      <w:spacing w:before="0"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10C38"/>
  </w:style>
  <w:style w:type="paragraph" w:styleId="NoSpacing">
    <w:name w:val="No Spacing"/>
    <w:link w:val="NoSpacingChar"/>
    <w:uiPriority w:val="1"/>
    <w:rsid w:val="000D6671"/>
    <w:pPr>
      <w:spacing w:before="0" w:after="0" w:line="240" w:lineRule="auto"/>
    </w:pPr>
    <w:rPr>
      <w:rFonts w:eastAsiaTheme="minorEastAsia" w:cstheme="minorBidi"/>
      <w:szCs w:val="22"/>
      <w:lang w:val="en-US"/>
    </w:rPr>
  </w:style>
  <w:style w:type="character" w:styleId="NoSpacingChar" w:customStyle="1">
    <w:name w:val="No Spacing Char"/>
    <w:basedOn w:val="DefaultParagraphFont"/>
    <w:link w:val="NoSpacing"/>
    <w:uiPriority w:val="1"/>
    <w:rsid w:val="000D6671"/>
    <w:rPr>
      <w:rFonts w:eastAsiaTheme="minorEastAsia" w:cstheme="minorBidi"/>
      <w:szCs w:val="22"/>
      <w:lang w:val="en-US"/>
    </w:rPr>
  </w:style>
  <w:style w:type="table" w:styleId="TableGrid">
    <w:name w:val="Table Grid"/>
    <w:basedOn w:val="TableNormal"/>
    <w:uiPriority w:val="39"/>
    <w:rsid w:val="00510C38"/>
    <w:pPr>
      <w:spacing w:line="240" w:lineRule="auto"/>
    </w:pPr>
    <w:tblPr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</w:tblPr>
    <w:tblStylePr w:type="firstRow">
      <w:rPr>
        <w:b/>
      </w:rPr>
      <w:tblPr/>
      <w:tcPr>
        <w:shd w:val="clear" w:color="auto" w:fill="054166"/>
      </w:tcPr>
    </w:tblStylePr>
  </w:style>
  <w:style w:type="character" w:styleId="Heading1Char" w:customStyle="1">
    <w:name w:val="Heading 1 Char"/>
    <w:basedOn w:val="DefaultParagraphFont"/>
    <w:link w:val="Heading1"/>
    <w:rsid w:val="0094654D"/>
    <w:rPr>
      <w:rFonts w:eastAsiaTheme="majorEastAsia" w:cstheme="majorBidi"/>
      <w:b/>
      <w:color w:val="8857A4" w:themeColor="accent3"/>
      <w:spacing w:val="-2"/>
      <w:sz w:val="3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C43CB0"/>
    <w:pPr>
      <w:spacing w:before="0" w:after="240" w:line="259" w:lineRule="auto"/>
      <w:outlineLvl w:val="9"/>
    </w:pPr>
    <w:rPr>
      <w:lang w:val="en-US"/>
    </w:rPr>
  </w:style>
  <w:style w:type="character" w:styleId="Heading2Char" w:customStyle="1">
    <w:name w:val="Heading 2 Char"/>
    <w:basedOn w:val="DefaultParagraphFont"/>
    <w:link w:val="Heading2"/>
    <w:rsid w:val="00F371DE"/>
    <w:rPr>
      <w:rFonts w:eastAsiaTheme="majorEastAsia" w:cstheme="majorBidi"/>
      <w:b/>
      <w:color w:val="4FC6E0"/>
      <w:sz w:val="32"/>
      <w:szCs w:val="26"/>
    </w:rPr>
  </w:style>
  <w:style w:type="character" w:styleId="Heading3Char" w:customStyle="1">
    <w:name w:val="Heading 3 Char"/>
    <w:basedOn w:val="DefaultParagraphFont"/>
    <w:link w:val="Heading3"/>
    <w:rsid w:val="00C43CB0"/>
    <w:rPr>
      <w:rFonts w:eastAsiaTheme="majorEastAsia" w:cstheme="majorBidi"/>
      <w:b/>
      <w:color w:val="054166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sid w:val="00B1534A"/>
    <w:rPr>
      <w:rFonts w:eastAsiaTheme="majorEastAsia" w:cstheme="majorBidi"/>
      <w:b/>
      <w:iCs/>
      <w:color w:val="4FC6E0"/>
      <w:sz w:val="24"/>
    </w:rPr>
  </w:style>
  <w:style w:type="character" w:styleId="Heading5Char" w:customStyle="1">
    <w:name w:val="Heading 5 Char"/>
    <w:basedOn w:val="DefaultParagraphFont"/>
    <w:link w:val="Heading5"/>
    <w:uiPriority w:val="9"/>
    <w:rsid w:val="000D6671"/>
    <w:rPr>
      <w:rFonts w:eastAsiaTheme="majorEastAsia" w:cstheme="majorBidi"/>
      <w:color w:val="054166" w:themeColor="text1"/>
      <w:sz w:val="26"/>
    </w:rPr>
  </w:style>
  <w:style w:type="paragraph" w:styleId="ListParagraph">
    <w:name w:val="List Paragraph"/>
    <w:aliases w:val="Bullet dotpoint"/>
    <w:basedOn w:val="Normal"/>
    <w:link w:val="ListParagraphChar"/>
    <w:uiPriority w:val="34"/>
    <w:rsid w:val="00510C38"/>
    <w:pPr>
      <w:ind w:left="720"/>
      <w:contextualSpacing/>
    </w:pPr>
    <w:rPr>
      <w:color w:val="054166" w:themeColor="text1"/>
    </w:rPr>
  </w:style>
  <w:style w:type="character" w:styleId="ListParagraphChar" w:customStyle="1">
    <w:name w:val="List Paragraph Char"/>
    <w:aliases w:val="Bullet dotpoint Char"/>
    <w:basedOn w:val="DefaultParagraphFont"/>
    <w:link w:val="ListParagraph"/>
    <w:uiPriority w:val="34"/>
    <w:rsid w:val="00510C38"/>
    <w:rPr>
      <w:color w:val="054166" w:themeColor="text1"/>
    </w:rPr>
  </w:style>
  <w:style w:type="table" w:styleId="TableGridLight">
    <w:name w:val="Grid Table Light"/>
    <w:basedOn w:val="TableNormal"/>
    <w:uiPriority w:val="40"/>
    <w:rsid w:val="00510C38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FD778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D778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FD778A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FD778A"/>
    <w:rPr>
      <w:color w:val="00AE4D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0D6671"/>
    <w:pPr>
      <w:numPr>
        <w:ilvl w:val="1"/>
      </w:numPr>
      <w:spacing w:after="160"/>
    </w:pPr>
    <w:rPr>
      <w:rFonts w:eastAsiaTheme="minorEastAsia" w:cstheme="minorBidi"/>
      <w:color w:val="0B96ED" w:themeColor="text1" w:themeTint="A5"/>
      <w:spacing w:val="15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rsid w:val="000D6671"/>
    <w:rPr>
      <w:rFonts w:eastAsiaTheme="minorEastAsia" w:cstheme="minorBidi"/>
      <w:color w:val="0B96ED" w:themeColor="text1" w:themeTint="A5"/>
      <w:spacing w:val="15"/>
      <w:szCs w:val="22"/>
    </w:rPr>
  </w:style>
  <w:style w:type="character" w:styleId="SubtleEmphasis">
    <w:name w:val="Subtle Emphasis"/>
    <w:basedOn w:val="DefaultParagraphFont"/>
    <w:uiPriority w:val="19"/>
    <w:rsid w:val="000D6671"/>
    <w:rPr>
      <w:rFonts w:ascii="Tahoma" w:hAnsi="Tahoma"/>
      <w:i/>
      <w:iCs/>
      <w:color w:val="097DC6" w:themeColor="text1" w:themeTint="BF"/>
      <w:sz w:val="2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00F30"/>
    <w:rPr>
      <w:rFonts w:asciiTheme="majorHAnsi" w:hAnsiTheme="majorHAnsi" w:eastAsiaTheme="majorEastAsia" w:cstheme="majorBidi"/>
      <w:i/>
      <w:iCs/>
      <w:color w:val="03304C" w:themeColor="text2" w:themeShade="BF"/>
      <w:sz w:val="19"/>
      <w:szCs w:val="22"/>
      <w:lang w:val="en-US" w:eastAsia="ja-JP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00F30"/>
    <w:rPr>
      <w:rFonts w:asciiTheme="majorHAnsi" w:hAnsiTheme="majorHAnsi" w:eastAsiaTheme="majorEastAsia" w:cstheme="majorBidi"/>
      <w:color w:val="097DC6" w:themeColor="text1" w:themeTint="BF"/>
      <w:sz w:val="19"/>
      <w:lang w:val="en-US" w:eastAsia="ja-JP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00F30"/>
    <w:rPr>
      <w:rFonts w:asciiTheme="majorHAnsi" w:hAnsiTheme="majorHAnsi" w:eastAsiaTheme="majorEastAsia" w:cstheme="majorBidi"/>
      <w:i/>
      <w:iCs/>
      <w:color w:val="097DC6" w:themeColor="text1" w:themeTint="BF"/>
      <w:sz w:val="19"/>
      <w:lang w:val="en-US" w:eastAsia="ja-JP"/>
    </w:rPr>
  </w:style>
  <w:style w:type="character" w:styleId="normaltextrun" w:customStyle="1">
    <w:name w:val="normaltextrun"/>
    <w:basedOn w:val="DefaultParagraphFont"/>
    <w:rsid w:val="0069738F"/>
  </w:style>
  <w:style w:type="paragraph" w:styleId="paragraph" w:customStyle="1">
    <w:name w:val="paragraph"/>
    <w:basedOn w:val="Normal"/>
    <w:rsid w:val="006B40DB"/>
    <w:pPr>
      <w:spacing w:before="100" w:beforeAutospacing="1" w:after="100" w:afterAutospacing="1" w:line="240" w:lineRule="auto"/>
    </w:pPr>
    <w:rPr>
      <w:rFonts w:ascii="Calibri" w:hAnsi="Calibri" w:cs="Calibri"/>
      <w:sz w:val="22"/>
      <w:szCs w:val="22"/>
      <w:lang w:val="en-US"/>
    </w:rPr>
  </w:style>
  <w:style w:type="table" w:styleId="TableGrid1" w:customStyle="1">
    <w:name w:val="Table Grid1"/>
    <w:basedOn w:val="TableNormal"/>
    <w:next w:val="TableGrid"/>
    <w:uiPriority w:val="39"/>
    <w:rsid w:val="006B40DB"/>
    <w:pPr>
      <w:spacing w:before="0"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Paragraph" w:customStyle="1">
    <w:name w:val="Table Paragraph"/>
    <w:basedOn w:val="Normal"/>
    <w:uiPriority w:val="1"/>
    <w:qFormat/>
    <w:rsid w:val="00A95A50"/>
    <w:pPr>
      <w:widowControl w:val="0"/>
      <w:autoSpaceDE w:val="0"/>
      <w:autoSpaceDN w:val="0"/>
      <w:spacing w:before="0" w:after="0" w:line="240" w:lineRule="auto"/>
      <w:ind w:left="125"/>
    </w:pPr>
    <w:rPr>
      <w:rFonts w:ascii="Arial" w:hAnsi="Arial" w:eastAsia="Arial" w:cs="Arial"/>
      <w:sz w:val="22"/>
      <w:szCs w:val="22"/>
      <w:lang w:val="en-US"/>
    </w:rPr>
  </w:style>
  <w:style w:type="paragraph" w:styleId="xmsonormal" w:customStyle="1">
    <w:name w:val="x_msonormal"/>
    <w:basedOn w:val="Normal"/>
    <w:rsid w:val="00AC389E"/>
    <w:pPr>
      <w:spacing w:before="0" w:after="0" w:line="240" w:lineRule="auto"/>
    </w:pPr>
    <w:rPr>
      <w:rFonts w:ascii="Calibri" w:hAnsi="Calibri" w:cs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95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3595D"/>
    <w:rPr>
      <w:rFonts w:ascii="Segoe UI" w:hAnsi="Segoe UI" w:cs="Segoe UI"/>
      <w:sz w:val="18"/>
      <w:szCs w:val="18"/>
    </w:rPr>
  </w:style>
  <w:style w:type="table" w:styleId="TableGrid2" w:customStyle="1">
    <w:name w:val="Table Grid2"/>
    <w:basedOn w:val="TableNormal"/>
    <w:next w:val="TableGrid"/>
    <w:uiPriority w:val="39"/>
    <w:rsid w:val="006409BA"/>
    <w:pPr>
      <w:spacing w:line="240" w:lineRule="auto"/>
    </w:pPr>
    <w:tblPr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</w:tblPr>
    <w:tblStylePr w:type="firstRow">
      <w:rPr>
        <w:b/>
      </w:rPr>
      <w:tblPr/>
      <w:tcPr>
        <w:shd w:val="clear" w:color="auto" w:fill="054166"/>
      </w:tcPr>
    </w:tblStylePr>
  </w:style>
  <w:style w:type="paragraph" w:styleId="bullets" w:customStyle="1">
    <w:name w:val="bullets"/>
    <w:basedOn w:val="Normal"/>
    <w:link w:val="bulletsChar"/>
    <w:qFormat/>
    <w:rsid w:val="00F371DE"/>
    <w:pPr>
      <w:numPr>
        <w:numId w:val="2"/>
      </w:numPr>
      <w:spacing w:after="60"/>
      <w:ind w:left="714" w:hanging="357"/>
    </w:pPr>
  </w:style>
  <w:style w:type="paragraph" w:styleId="Bullet2hyphen" w:customStyle="1">
    <w:name w:val="Bullet 2 hyphen"/>
    <w:basedOn w:val="bullets"/>
    <w:link w:val="Bullet2hyphenChar"/>
    <w:qFormat/>
    <w:rsid w:val="00EB30D5"/>
    <w:pPr>
      <w:numPr>
        <w:numId w:val="10"/>
      </w:numPr>
      <w:ind w:left="1021" w:hanging="284"/>
    </w:pPr>
  </w:style>
  <w:style w:type="character" w:styleId="bulletsChar" w:customStyle="1">
    <w:name w:val="bullets Char"/>
    <w:basedOn w:val="DefaultParagraphFont"/>
    <w:link w:val="bullets"/>
    <w:rsid w:val="00F371DE"/>
  </w:style>
  <w:style w:type="paragraph" w:styleId="Coverheader" w:customStyle="1">
    <w:name w:val="Cover header"/>
    <w:basedOn w:val="Normal"/>
    <w:link w:val="CoverheaderChar"/>
    <w:qFormat/>
    <w:rsid w:val="00EB30D5"/>
    <w:pPr>
      <w:spacing w:line="1000" w:lineRule="exact"/>
    </w:pPr>
    <w:rPr>
      <w:b/>
      <w:color w:val="4FC6E0"/>
      <w:sz w:val="96"/>
      <w:szCs w:val="96"/>
    </w:rPr>
  </w:style>
  <w:style w:type="character" w:styleId="Bullet2hyphenChar" w:customStyle="1">
    <w:name w:val="Bullet 2 hyphen Char"/>
    <w:basedOn w:val="bulletsChar"/>
    <w:link w:val="Bullet2hyphen"/>
    <w:rsid w:val="00EB30D5"/>
  </w:style>
  <w:style w:type="paragraph" w:styleId="Coversubheading" w:customStyle="1">
    <w:name w:val="Cover subheading"/>
    <w:basedOn w:val="Heading1"/>
    <w:link w:val="CoversubheadingChar"/>
    <w:autoRedefine/>
    <w:qFormat/>
    <w:rsid w:val="00CD4B06"/>
    <w:pPr>
      <w:spacing w:before="960" w:after="0" w:line="240" w:lineRule="auto"/>
    </w:pPr>
    <w:rPr>
      <w:color w:val="FFFFFF" w:themeColor="background1"/>
    </w:rPr>
  </w:style>
  <w:style w:type="character" w:styleId="CoverheaderChar" w:customStyle="1">
    <w:name w:val="Cover header Char"/>
    <w:basedOn w:val="DefaultParagraphFont"/>
    <w:link w:val="Coverheader"/>
    <w:rsid w:val="00EB30D5"/>
    <w:rPr>
      <w:b/>
      <w:color w:val="4FC6E0"/>
      <w:sz w:val="96"/>
      <w:szCs w:val="96"/>
    </w:rPr>
  </w:style>
  <w:style w:type="character" w:styleId="CoversubheadingChar" w:customStyle="1">
    <w:name w:val="Cover subheading Char"/>
    <w:basedOn w:val="Heading1Char"/>
    <w:link w:val="Coversubheading"/>
    <w:rsid w:val="00CD4B06"/>
    <w:rPr>
      <w:rFonts w:eastAsiaTheme="majorEastAsia" w:cstheme="majorBidi"/>
      <w:b/>
      <w:color w:val="FFFFFF" w:themeColor="background1"/>
      <w:spacing w:val="-2"/>
      <w:sz w:val="44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4C0584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380771"/>
    <w:rPr>
      <w:i/>
      <w:iCs/>
      <w:color w:val="054166" w:themeColor="accent1"/>
    </w:rPr>
  </w:style>
  <w:style w:type="paragraph" w:styleId="Intro" w:customStyle="1">
    <w:name w:val="Intro"/>
    <w:basedOn w:val="Normal"/>
    <w:link w:val="IntroChar"/>
    <w:autoRedefine/>
    <w:rsid w:val="002E35EC"/>
    <w:pPr>
      <w:keepNext/>
      <w:keepLines/>
      <w:spacing w:before="240" w:after="0" w:line="240" w:lineRule="auto"/>
      <w:outlineLvl w:val="4"/>
    </w:pPr>
    <w:rPr>
      <w:rFonts w:eastAsiaTheme="majorEastAsia" w:cstheme="majorBidi"/>
      <w:color w:val="FFFFFF" w:themeColor="background1"/>
      <w:sz w:val="26"/>
    </w:rPr>
  </w:style>
  <w:style w:type="character" w:styleId="IntroChar" w:customStyle="1">
    <w:name w:val="Intro Char"/>
    <w:basedOn w:val="DefaultParagraphFont"/>
    <w:link w:val="Intro"/>
    <w:rsid w:val="002E35EC"/>
    <w:rPr>
      <w:rFonts w:eastAsiaTheme="majorEastAsia" w:cstheme="majorBidi"/>
      <w:color w:val="FFFFFF" w:themeColor="background1"/>
      <w:sz w:val="26"/>
    </w:rPr>
  </w:style>
  <w:style w:type="paragraph" w:styleId="TableHeading" w:customStyle="1">
    <w:name w:val="Table Heading"/>
    <w:basedOn w:val="Heading2"/>
    <w:link w:val="TableHeadingChar"/>
    <w:qFormat/>
    <w:rsid w:val="00465323"/>
    <w:pPr>
      <w:spacing w:before="60" w:after="60"/>
    </w:pPr>
    <w:rPr>
      <w:bCs/>
      <w:sz w:val="28"/>
    </w:rPr>
  </w:style>
  <w:style w:type="character" w:styleId="TableHeadingChar" w:customStyle="1">
    <w:name w:val="Table Heading Char"/>
    <w:basedOn w:val="Heading2Char"/>
    <w:link w:val="TableHeading"/>
    <w:rsid w:val="00465323"/>
    <w:rPr>
      <w:rFonts w:eastAsiaTheme="majorEastAsia" w:cstheme="majorBidi"/>
      <w:b/>
      <w:bCs/>
      <w:color w:val="4FC6E0"/>
      <w:sz w:val="28"/>
      <w:szCs w:val="26"/>
    </w:rPr>
  </w:style>
  <w:style w:type="paragraph" w:styleId="Bullets0" w:customStyle="1">
    <w:name w:val="Bullets"/>
    <w:basedOn w:val="bullets"/>
    <w:link w:val="BulletsChar0"/>
    <w:qFormat/>
    <w:rsid w:val="00465323"/>
    <w:pPr>
      <w:numPr>
        <w:numId w:val="13"/>
      </w:numPr>
      <w:spacing w:before="0" w:line="240" w:lineRule="auto"/>
      <w:ind w:left="320" w:hanging="320"/>
    </w:pPr>
  </w:style>
  <w:style w:type="character" w:styleId="BulletsChar0" w:customStyle="1">
    <w:name w:val="Bullets Char"/>
    <w:basedOn w:val="bulletsChar"/>
    <w:link w:val="Bullets0"/>
    <w:rsid w:val="00465323"/>
  </w:style>
  <w:style w:type="paragraph" w:styleId="BodyText">
    <w:name w:val="Body Text"/>
    <w:basedOn w:val="Normal"/>
    <w:link w:val="BodyTextChar"/>
    <w:uiPriority w:val="1"/>
    <w:qFormat/>
    <w:rsid w:val="003110DE"/>
    <w:pPr>
      <w:widowControl w:val="0"/>
      <w:autoSpaceDE w:val="0"/>
      <w:autoSpaceDN w:val="0"/>
      <w:spacing w:before="0" w:after="0" w:line="240" w:lineRule="auto"/>
    </w:pPr>
    <w:rPr>
      <w:rFonts w:eastAsia="Tahoma"/>
      <w:lang w:val="en-US"/>
    </w:rPr>
  </w:style>
  <w:style w:type="character" w:styleId="BodyTextChar" w:customStyle="1">
    <w:name w:val="Body Text Char"/>
    <w:basedOn w:val="DefaultParagraphFont"/>
    <w:link w:val="BodyText"/>
    <w:uiPriority w:val="1"/>
    <w:rsid w:val="003110DE"/>
    <w:rPr>
      <w:rFonts w:eastAsia="Tahom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13" /><Relationship Type="http://schemas.openxmlformats.org/officeDocument/2006/relationships/image" Target="media/image3.svg" Id="rId18" /><Relationship Type="http://schemas.openxmlformats.org/officeDocument/2006/relationships/hyperlink" Target="https://mybcecatholicedu.sharepoint.com/sites/learning-teaching/SitePages/Curriculum-Planning-Hub.aspx" TargetMode="External" Id="rId26" /><Relationship Type="http://schemas.openxmlformats.org/officeDocument/2006/relationships/hyperlink" Target="https://mybcecatholicedu.sharepoint.com/sites/catholic-identity/SitePages/Scripture.aspx" TargetMode="External" Id="rId39" /><Relationship Type="http://schemas.openxmlformats.org/officeDocument/2006/relationships/image" Target="media/image4.png" Id="rId21" /><Relationship Type="http://schemas.openxmlformats.org/officeDocument/2006/relationships/hyperlink" Target="https://mybcecatholicedu.sharepoint.com/sites/learning-teaching/SitePages/MTSS.aspx?xsdata=MDV8MDJ8Y2t1c2NoZXJ0QGJuZS5jYXRob2xpYy5lZHUuYXV8ZWFkMGUxMzY1MmRmNDc5M2ZmZTQwOGRlMWMxZjZiNGR8Mzc4NjIwZjdhYTRhNDBhYzkwMmEyZWY5MTNkOGVkNjl8MHwwfDYzODk3OTExODQ0Mzk2ODI1MnxVbmtub3dufFRXRnBiR1pzYjNkOGV5SkZiWEIwZVUxaGNHa2lPblJ5ZFdVc0lsWWlPaUl3TGpBdU1EQXdNQ0lzSWxBaU9pSlhhVzR6TWlJc0lrRk9Jam9pVFdGcGJDSXNJbGRVSWpveWZRPT18MHx8fA%3d%3d&amp;sdata=U1ZrUFNjK2k2V05pdkxxbERWK0xSSWxkTjR2aXlIR3YvQmI4eGxSOVFCYz0%3d" TargetMode="External" Id="rId34" /><Relationship Type="http://schemas.openxmlformats.org/officeDocument/2006/relationships/footer" Target="footer4.xml" Id="rId42" /><Relationship Type="http://schemas.openxmlformats.org/officeDocument/2006/relationships/fontTable" Target="fontTable.xml" Id="rId47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hyperlink" Target="https://mybcecatholicedu.sharepoint.com/sites/learning-teaching/SitePages/Religion-Curriculum-Planning-Examples.aspx" TargetMode="External" Id="rId29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image" Target="media/image6.png" Id="rId24" /><Relationship Type="http://schemas.openxmlformats.org/officeDocument/2006/relationships/hyperlink" Target="https://mybcecatholicedu.sharepoint.com/sites/learning-teaching/Shared%20Documents/Forms/AllItems.aspx?id=%2fsites%2flearning-teaching%2fShared%2BDocuments%2fMTSS%2fMTSS%2B-%2BGuiding%2BPrinciples%2B%26%2BImplementation%2BOctober%2B30%2Bv3%2BFinal.pdf&amp;parent=%2fsites%2flearning-teaching%2fShared%2BDocuments%2fMTSS&amp;xsdata=MDV8MDJ8Y2t1c2NoZXJ0QGJuZS5jYXRob2xpYy5lZHUuYXV8ZWFkMGUxMzY1MmRmNDc5M2ZmZTQwOGRlMWMxZjZiNGR8Mzc4NjIwZjdhYTRhNDBhYzkwMmEyZWY5MTNkOGVkNjl8MHwwfDYzODk3OTExODQ0Mzk0NDc2N3xVbmtub3dufFRXRnBiR1pzYjNkOGV5SkZiWEIwZVUxaGNHa2lPblJ5ZFdVc0lsWWlPaUl3TGpBdU1EQXdNQ0lzSWxBaU9pSlhhVzR6TWlJc0lrRk9Jam9pVFdGcGJDSXNJbGRVSWpveWZRPT18MHx8fA%3d%3d&amp;sdata=SU9rdzNTZXAxeU1HU3FLNnlnb0RYcWVacGMrbkFWNW9KSFQyekQ0Y1Yxaz0%3d" TargetMode="External" Id="rId32" /><Relationship Type="http://schemas.openxmlformats.org/officeDocument/2006/relationships/hyperlink" Target="https://mybcecatholicedu.sharepoint.com/sites/catholic-identity/SitePages/Religion-Curriculum-Planning.aspx" TargetMode="External" Id="rId37" /><Relationship Type="http://schemas.openxmlformats.org/officeDocument/2006/relationships/hyperlink" Target="https://mybcecatholicedu.sharepoint.com/sites/catholic-identity/SitePages/Prayer.aspx" TargetMode="External" Id="rId40" /><Relationship Type="http://schemas.openxmlformats.org/officeDocument/2006/relationships/header" Target="header5.xml" Id="rId45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hyperlink" Target="https://mybcecatholicedu.sharepoint.com/sites/catholic-identity/SitePages/Religion-Curriculum.aspx" TargetMode="External" Id="rId23" /><Relationship Type="http://schemas.openxmlformats.org/officeDocument/2006/relationships/hyperlink" Target="https://mybcecatholicedu.sharepoint.com/sites/learning-teaching/SitePages/Religion-Curriculum-Planning-Examples.aspx" TargetMode="External" Id="rId28" /><Relationship Type="http://schemas.openxmlformats.org/officeDocument/2006/relationships/hyperlink" Target="https://mybcecatholicedu.sharepoint.com/sites/catholic-identity/SitePages/Religion-Curriculum.aspx" TargetMode="External" Id="rId36" /><Relationship Type="http://schemas.openxmlformats.org/officeDocument/2006/relationships/endnotes" Target="endnotes.xml" Id="rId10" /><Relationship Type="http://schemas.openxmlformats.org/officeDocument/2006/relationships/hyperlink" Target="https://mybcecatholicedu.sharepoint.com/sites/learning-teaching/SitePages/Curriculum-Compass--Guiding-direction-for-planning-teaching-assessing-reporting.aspx" TargetMode="External" Id="rId19" /><Relationship Type="http://schemas.openxmlformats.org/officeDocument/2006/relationships/hyperlink" Target="https://mybcecatholicedu.sharepoint.com/sites/catholic-identity/SitePages/Multiage-Resources-for-Religious-Education.aspx" TargetMode="External" Id="rId31" /><Relationship Type="http://schemas.openxmlformats.org/officeDocument/2006/relationships/header" Target="header4.xml" Id="rId44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media/image5.svg" Id="rId22" /><Relationship Type="http://schemas.openxmlformats.org/officeDocument/2006/relationships/hyperlink" Target="https://mybcecatholicedu.sharepoint.com/sites/learning-teaching/SitePages/Curriculum-Planning-Hub.aspx" TargetMode="External" Id="rId27" /><Relationship Type="http://schemas.openxmlformats.org/officeDocument/2006/relationships/hyperlink" Target="https://mybcecatholicedu.sharepoint.com/sites/learning-teaching/SitePages/Religion-Curriculum-Planning-Examples.aspx" TargetMode="External" Id="rId30" /><Relationship Type="http://schemas.openxmlformats.org/officeDocument/2006/relationships/hyperlink" Target="https://mybcecatholicedu.sharepoint.com/sites/learning-teaching/SitePages/Copilot-for-inclusive-education.aspx?CT=1762815986310&amp;OR=OWA-NT-Mail&amp;CID=4613e7a9-f114-4f67-a4ed-aca5c9d913f4&amp;web=1&amp;xsdata=MDV8MDJ8Y2t1c2NoZXJ0QGJuZS5jYXRob2xpYy5lZHUuYXV8OTc5MDc2MGVmZmM2NGYwMTFjZTQwOGRlMjBhYjQyZDZ8Mzc4NjIwZjdhYTRhNDBhYzkwMmEyZWY5MTNkOGVkNjl8MHwwfDYzODk4NDExNzExMTg4NjQzM3xVbmtub3dufFRXRnBiR1pzYjNkOGV5SkZiWEIwZVUxaGNHa2lPblJ5ZFdVc0lsWWlPaUl3TGpBdU1EQXdNQ0lzSWxBaU9pSlhhVzR6TWlJc0lrRk9Jam9pVFdGcGJDSXNJbGRVSWpveWZRPT18MHx8fA%3D%3D&amp;sdata=d2Z4RnpJWEcyZWJqcFdJY2ZDV1Y3UnpVTXV1WDdWRGpMMERTTWNBbDNGTT0%3D&amp;clickParams=eyJYLUFwcE5hbWUiOiJNaWNyb3NvZnQgT3V0bG9vayBXZWIgQXBwIiwiWC1BcHBWZXJzaW9uIjoiMjAyNTEwMzEwMDguMTciLCJPUyI6Ik1hYyBPUyBYIHVuZGVmaW5lZCJ9" TargetMode="External" Id="rId35" /><Relationship Type="http://schemas.openxmlformats.org/officeDocument/2006/relationships/hyperlink" Target="https://aus01.safelinks.protection.outlook.com/?url=https%3A%2F%2Fwww.proquest.com%2Fscholarly-journals%2Fverbum-domini-interpretation-scripture%2Fdocview%2F1021200174%2Fse-2%3Faccountid%3D197964&amp;data=05%7C02%7Crcameron%40bne.catholic.edu.au%7C33de06795eb1499f928908de57d6f455%7C378620f7aa4a40ac902a2ef913d8ed69%7C0%7C0%7C639044777921915275%7CUnknown%7CTWFpbGZsb3d8eyJFbXB0eU1hcGkiOnRydWUsIlYiOiIwLjAuMDAwMCIsIlAiOiJXaW4zMiIsIkFOIjoiTWFpbCIsIldUIjoyfQ%3D%3D%7C0%7C%7C%7C&amp;sdata=mPwZB715MFI5%2BVi7khg06B2%2FO6H8M8VFHm8Ug%2FQRU3U%3D&amp;reserved=0" TargetMode="External" Id="rId43" /><Relationship Type="http://schemas.openxmlformats.org/officeDocument/2006/relationships/theme" Target="theme/theme1.xml" Id="rId48" /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header" Target="header2.xml" Id="rId12" /><Relationship Type="http://schemas.openxmlformats.org/officeDocument/2006/relationships/image" Target="media/image2.png" Id="rId17" /><Relationship Type="http://schemas.openxmlformats.org/officeDocument/2006/relationships/image" Target="media/image7.svg" Id="rId25" /><Relationship Type="http://schemas.openxmlformats.org/officeDocument/2006/relationships/hyperlink" Target="https://mybcecatholicedu.sharepoint.com/sites/learning-teaching/Shared%20Documents/Forms/AllItems.aspx?id=%2fsites%2flearning-teaching%2fShared%2BDocuments%2fMTSS%2fMTSS%2B-%2BGuiding%2BPrinciples%2B%26%2BImplementation%2BOctober%2B30%2Bv3%2BFinal.pdf&amp;parent=%2fsites%2flearning-teaching%2fShared%2BDocuments%2fMTSS&amp;xsdata=MDV8MDJ8Y2t1c2NoZXJ0QGJuZS5jYXRob2xpYy5lZHUuYXV8ZWFkMGUxMzY1MmRmNDc5M2ZmZTQwOGRlMWMxZjZiNGR8Mzc4NjIwZjdhYTRhNDBhYzkwMmEyZWY5MTNkOGVkNjl8MHwwfDYzODk3OTExODQ0Mzk0NDc2N3xVbmtub3dufFRXRnBiR1pzYjNkOGV5SkZiWEIwZVUxaGNHa2lPblJ5ZFdVc0lsWWlPaUl3TGpBdU1EQXdNQ0lzSWxBaU9pSlhhVzR6TWlJc0lrRk9Jam9pVFdGcGJDSXNJbGRVSWpveWZRPT18MHx8fA%3d%3d&amp;sdata=SU9rdzNTZXAxeU1HU3FLNnlnb0RYcWVacGMrbkFWNW9KSFQyekQ0Y1Yxaz0%3d" TargetMode="External" Id="rId33" /><Relationship Type="http://schemas.openxmlformats.org/officeDocument/2006/relationships/hyperlink" Target="https://mybcecatholicedu.sharepoint.com/sites/catholic-identity/SitePages/Assessment-in-Religion-P-10.aspx" TargetMode="External" Id="rId38" /><Relationship Type="http://schemas.openxmlformats.org/officeDocument/2006/relationships/footer" Target="footer5.xml" Id="rId46" /><Relationship Type="http://schemas.openxmlformats.org/officeDocument/2006/relationships/hyperlink" Target="https://mybcecatholicedu.sharepoint.com/sites/learning-teaching/SitePages/Curriculum-Compass--Guiding-direction-for-planning-teaching-assessing-reporting.aspx" TargetMode="External" Id="rId20" /><Relationship Type="http://schemas.openxmlformats.org/officeDocument/2006/relationships/hyperlink" Target="https://mybcecatholicedu.sharepoint.com/sites/catholic-identity/SitePages/CatholicSocialTeaching.aspx" TargetMode="External" Id="rId41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mybcecatholicedu.sharepoint.com/sites/BCEOTemplates/OfficeTemplates/BCEO/BCE%20A4%20booklet%206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BCE BRANDING COLOUR SWATCHES">
      <a:dk1>
        <a:srgbClr val="054166"/>
      </a:dk1>
      <a:lt1>
        <a:sysClr val="window" lastClr="FFFFFF"/>
      </a:lt1>
      <a:dk2>
        <a:srgbClr val="054166"/>
      </a:dk2>
      <a:lt2>
        <a:srgbClr val="EBEBEB"/>
      </a:lt2>
      <a:accent1>
        <a:srgbClr val="054166"/>
      </a:accent1>
      <a:accent2>
        <a:srgbClr val="4FC6E0"/>
      </a:accent2>
      <a:accent3>
        <a:srgbClr val="8857A4"/>
      </a:accent3>
      <a:accent4>
        <a:srgbClr val="FD770B"/>
      </a:accent4>
      <a:accent5>
        <a:srgbClr val="EF404A"/>
      </a:accent5>
      <a:accent6>
        <a:srgbClr val="FFB4E5"/>
      </a:accent6>
      <a:hlink>
        <a:srgbClr val="00AE4D"/>
      </a:hlink>
      <a:folHlink>
        <a:srgbClr val="FFCB0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ireArchived xmlns="45f5164d-88f1-48a7-a219-6b67ea53ce63" xsi:nil="true"/>
    <Content_x0020_owner xmlns="faae5365-a638-4947-9ecd-761608fbc1e9">
      <UserInfo>
        <DisplayName/>
        <AccountId xsi:nil="true"/>
        <AccountType/>
      </UserInfo>
    </Content_x0020_owner>
    <Documenttype xmlns="faae5365-a638-4947-9ecd-761608fbc1e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7BB921F151D84CB0C77BF13F9DE561" ma:contentTypeVersion="18" ma:contentTypeDescription="Create a new document." ma:contentTypeScope="" ma:versionID="2fc7ad14ca966e57f5288f1ff596a0e3">
  <xsd:schema xmlns:xsd="http://www.w3.org/2001/XMLSchema" xmlns:xs="http://www.w3.org/2001/XMLSchema" xmlns:p="http://schemas.microsoft.com/office/2006/metadata/properties" xmlns:ns2="faae5365-a638-4947-9ecd-761608fbc1e9" xmlns:ns3="45f5164d-88f1-48a7-a219-6b67ea53ce63" targetNamespace="http://schemas.microsoft.com/office/2006/metadata/properties" ma:root="true" ma:fieldsID="53f2b204cb554f8a746a22df88f00dd5" ns2:_="" ns3:_="">
    <xsd:import namespace="faae5365-a638-4947-9ecd-761608fbc1e9"/>
    <xsd:import namespace="45f5164d-88f1-48a7-a219-6b67ea53ce63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SpireArchived" minOccurs="0"/>
                <xsd:element ref="ns2:Content_x0020_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e5365-a638-4947-9ecd-761608fbc1e9" elementFormDefault="qualified">
    <xsd:import namespace="http://schemas.microsoft.com/office/2006/documentManagement/types"/>
    <xsd:import namespace="http://schemas.microsoft.com/office/infopath/2007/PartnerControls"/>
    <xsd:element name="Documenttype" ma:index="4" nillable="true" ma:displayName="Topic" ma:format="Dropdown" ma:internalName="Documenttype" ma:readOnly="false">
      <xsd:simpleType>
        <xsd:restriction base="dms:Choice">
          <xsd:enumeration value="Line of Sight"/>
          <xsd:enumeration value="Line of Sight - English"/>
          <xsd:enumeration value="Line of Sight - Technologies"/>
          <xsd:enumeration value="Line of Sight - Civics &amp; Citizenship"/>
          <xsd:enumeration value="Line of Sight - Economics &amp; Business"/>
          <xsd:enumeration value="Line of Sight - Geography"/>
          <xsd:enumeration value="Line of Sight - HASS"/>
          <xsd:enumeration value="Line of Sight - History"/>
          <xsd:enumeration value="Line of Sight - HPE"/>
          <xsd:enumeration value="Line of Sight - Mathematics"/>
          <xsd:enumeration value="Line of Sight - Religion"/>
          <xsd:enumeration value="Line of Sight - Science"/>
          <xsd:enumeration value="Line of Sight - The Arts"/>
        </xsd:restriction>
      </xsd:simpleType>
    </xsd:element>
    <xsd:element name="Content_x0020_owner" ma:index="6" nillable="true" ma:displayName="Content owner" ma:list="UserInfo" ma:SharePointGroup="0" ma:internalName="Cont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5164d-88f1-48a7-a219-6b67ea53ce63" elementFormDefault="qualified">
    <xsd:import namespace="http://schemas.microsoft.com/office/2006/documentManagement/types"/>
    <xsd:import namespace="http://schemas.microsoft.com/office/infopath/2007/PartnerControls"/>
    <xsd:element name="SpireArchived" ma:index="5" nillable="true" ma:displayName="Archived" ma:internalName="SpireArchiv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36F9B2-A35D-4F1C-8396-ED73C0D54C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EF0896-B3A8-4C0E-BB30-FF132C2126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CFB0C9-21F4-4E18-851A-C029C210CD03}">
  <ds:schemaRefs>
    <ds:schemaRef ds:uri="http://schemas.microsoft.com/office/2006/metadata/properties"/>
    <ds:schemaRef ds:uri="http://schemas.microsoft.com/office/infopath/2007/PartnerControls"/>
    <ds:schemaRef ds:uri="45f5164d-88f1-48a7-a219-6b67ea53ce63"/>
    <ds:schemaRef ds:uri="faae5365-a638-4947-9ecd-761608fbc1e9"/>
  </ds:schemaRefs>
</ds:datastoreItem>
</file>

<file path=customXml/itemProps4.xml><?xml version="1.0" encoding="utf-8"?>
<ds:datastoreItem xmlns:ds="http://schemas.openxmlformats.org/officeDocument/2006/customXml" ds:itemID="{9DE6A12A-1ED8-4EF2-9785-AA9CEDE09948}"/>
</file>

<file path=docMetadata/LabelInfo.xml><?xml version="1.0" encoding="utf-8"?>
<clbl:labelList xmlns:clbl="http://schemas.microsoft.com/office/2020/mipLabelMetadata">
  <clbl:label id="{378620f7-aa4a-40ac-902a-2ef913d8ed69}" enabled="0" method="" siteId="{378620f7-aa4a-40ac-902a-2ef913d8ed69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BCE%20A4%20booklet%206</ap:Template>
  <ap:Application>Microsoft Word for the web</ap:Application>
  <ap:DocSecurity>2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Rhiannon Cameron</dc:creator>
  <keywords/>
  <dc:description/>
  <lastModifiedBy>Tim Kenny</lastModifiedBy>
  <revision>18</revision>
  <lastPrinted>2026-02-26T02:15:00.0000000Z</lastPrinted>
  <dcterms:created xsi:type="dcterms:W3CDTF">2026-02-26T01:44:00.0000000Z</dcterms:created>
  <dcterms:modified xsi:type="dcterms:W3CDTF">2026-05-25T00:36:34.0191800Z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0x0101005A7BB921F151D84CB0C77BF13F9DE561</vt:lpwstr>
  </property>
  <property fmtid="{D5CDD505-2E9C-101B-9397-08002B2CF9AE}" pid="3" name="MediaServiceImageTags">
    <vt:lpwstr/>
  </property>
  <property fmtid="{D5CDD505-2E9C-101B-9397-08002B2CF9AE}" pid="4" name="GrammarlyDocumentId">
    <vt:lpwstr>d87b7888124a03b0d5c1d3b16598b52a7ea97469c2c718263fc39b9b13eb3008</vt:lpwstr>
  </property>
  <property fmtid="{D5CDD505-2E9C-101B-9397-08002B2CF9AE}" pid="5" name="docLang">
    <vt:lpwstr>en</vt:lpwstr>
  </property>
</Properties>
</file>