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9CA0" w14:textId="77777777" w:rsidR="00510C38" w:rsidRPr="00182FB4" w:rsidRDefault="00B86668">
      <w:pPr>
        <w:sectPr w:rsidR="00510C38" w:rsidRPr="00182FB4" w:rsidSect="00510C3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  <w:r w:rsidRPr="00B86668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2515BB" wp14:editId="07BF8D70">
                <wp:simplePos x="0" y="0"/>
                <wp:positionH relativeFrom="margin">
                  <wp:posOffset>-363220</wp:posOffset>
                </wp:positionH>
                <wp:positionV relativeFrom="page">
                  <wp:posOffset>4650740</wp:posOffset>
                </wp:positionV>
                <wp:extent cx="5977255" cy="308991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7255" cy="3089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5ACE0" w14:textId="1B90E477" w:rsidR="00202A73" w:rsidRDefault="000410AC" w:rsidP="00202A73">
                            <w:pPr>
                              <w:pStyle w:val="Coverheader"/>
                              <w:rPr>
                                <w:color w:val="FFFFFF" w:themeColor="background1"/>
                              </w:rPr>
                            </w:pPr>
                            <w:bookmarkStart w:id="0" w:name="_Toc3965021"/>
                            <w:bookmarkStart w:id="1" w:name="_Toc3900799"/>
                            <w:bookmarkStart w:id="2" w:name="_Toc3900900"/>
                            <w:bookmarkStart w:id="3" w:name="_Toc3900995"/>
                            <w:bookmarkStart w:id="4" w:name="_Toc3901588"/>
                            <w:bookmarkStart w:id="5" w:name="_Toc3921350"/>
                            <w:bookmarkStart w:id="6" w:name="_Toc3921415"/>
                            <w:bookmarkStart w:id="7" w:name="_Toc3921430"/>
                            <w:bookmarkStart w:id="8" w:name="_Toc3921470"/>
                            <w:bookmarkStart w:id="9" w:name="_Toc3921494"/>
                            <w:r>
                              <w:rPr>
                                <w:color w:val="FFFFFF" w:themeColor="background1"/>
                              </w:rPr>
                              <w:t>CORE</w:t>
                            </w:r>
                          </w:p>
                          <w:p w14:paraId="38102BB5" w14:textId="3A43FB15" w:rsidR="000410AC" w:rsidRPr="00911179" w:rsidRDefault="000410AC" w:rsidP="00202A73">
                            <w:pPr>
                              <w:pStyle w:val="Coverhead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DAY 1</w:t>
                            </w:r>
                          </w:p>
                          <w:p w14:paraId="52560230" w14:textId="060E3C74" w:rsidR="00B86668" w:rsidRPr="00CD4B06" w:rsidRDefault="000410AC" w:rsidP="00CD4B06">
                            <w:pPr>
                              <w:pStyle w:val="Coversubheading"/>
                            </w:pPr>
                            <w:r>
                              <w:t>Resources</w:t>
                            </w:r>
                            <w:r w:rsidR="00B86668" w:rsidRPr="00CD4B06">
                              <w:t xml:space="preserve">  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51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6pt;margin-top:366.2pt;width:470.65pt;height:24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" filled="f" stroked="f">
                <v:textbox>
                  <w:txbxContent>
                    <w:p w14:paraId="5AD5ACE0" w14:textId="1B90E477" w:rsidR="00202A73" w:rsidRDefault="000410AC" w:rsidP="00202A73">
                      <w:pPr>
                        <w:pStyle w:val="Coverheader"/>
                        <w:rPr>
                          <w:color w:val="FFFFFF" w:themeColor="background1"/>
                        </w:rPr>
                      </w:pPr>
                      <w:bookmarkStart w:id="10" w:name="_Toc3965021"/>
                      <w:bookmarkStart w:id="11" w:name="_Toc3900799"/>
                      <w:bookmarkStart w:id="12" w:name="_Toc3900900"/>
                      <w:bookmarkStart w:id="13" w:name="_Toc3900995"/>
                      <w:bookmarkStart w:id="14" w:name="_Toc3901588"/>
                      <w:bookmarkStart w:id="15" w:name="_Toc3921350"/>
                      <w:bookmarkStart w:id="16" w:name="_Toc3921415"/>
                      <w:bookmarkStart w:id="17" w:name="_Toc3921430"/>
                      <w:bookmarkStart w:id="18" w:name="_Toc3921470"/>
                      <w:bookmarkStart w:id="19" w:name="_Toc3921494"/>
                      <w:r>
                        <w:rPr>
                          <w:color w:val="FFFFFF" w:themeColor="background1"/>
                        </w:rPr>
                        <w:t>CORE</w:t>
                      </w:r>
                    </w:p>
                    <w:p w14:paraId="38102BB5" w14:textId="3A43FB15" w:rsidR="000410AC" w:rsidRPr="00911179" w:rsidRDefault="000410AC" w:rsidP="00202A73">
                      <w:pPr>
                        <w:pStyle w:val="Coverhead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DAY 1</w:t>
                      </w:r>
                    </w:p>
                    <w:p w14:paraId="52560230" w14:textId="060E3C74" w:rsidR="00B86668" w:rsidRPr="00CD4B06" w:rsidRDefault="000410AC" w:rsidP="00CD4B06">
                      <w:pPr>
                        <w:pStyle w:val="Coversubheading"/>
                      </w:pPr>
                      <w:r>
                        <w:t>Resources</w:t>
                      </w:r>
                      <w:r w:rsidR="00B86668" w:rsidRPr="00CD4B06">
                        <w:t xml:space="preserve">   </w:t>
                      </w:r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B8666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AA1C7BF" wp14:editId="0B78BDDC">
                <wp:simplePos x="0" y="0"/>
                <wp:positionH relativeFrom="margin">
                  <wp:posOffset>-354965</wp:posOffset>
                </wp:positionH>
                <wp:positionV relativeFrom="page">
                  <wp:posOffset>9657080</wp:posOffset>
                </wp:positionV>
                <wp:extent cx="4454525" cy="569595"/>
                <wp:effectExtent l="0" t="0" r="0" b="190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4525" cy="569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380AB" w14:textId="572E9DDE" w:rsidR="00B86668" w:rsidRPr="00CD4B06" w:rsidRDefault="000410AC" w:rsidP="00B86668">
                            <w:pPr>
                              <w:rPr>
                                <w:b/>
                                <w:color w:val="054166" w:themeColor="text1"/>
                              </w:rPr>
                            </w:pPr>
                            <w:r>
                              <w:rPr>
                                <w:b/>
                                <w:color w:val="054166" w:themeColor="text1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1C7BF" id="_x0000_s1027" type="#_x0000_t202" style="position:absolute;margin-left:-27.95pt;margin-top:760.4pt;width:350.75pt;height:44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" filled="f" stroked="f">
                <v:textbox>
                  <w:txbxContent>
                    <w:p w14:paraId="582380AB" w14:textId="572E9DDE" w:rsidR="00B86668" w:rsidRPr="00CD4B06" w:rsidRDefault="000410AC" w:rsidP="00B86668">
                      <w:pPr>
                        <w:rPr>
                          <w:b/>
                          <w:color w:val="054166" w:themeColor="text1"/>
                        </w:rPr>
                      </w:pPr>
                      <w:r>
                        <w:rPr>
                          <w:b/>
                          <w:color w:val="054166" w:themeColor="text1"/>
                        </w:rPr>
                        <w:t>2026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19B333E" w14:textId="72C7651F" w:rsidR="000410AC" w:rsidRPr="000410AC" w:rsidRDefault="000410AC" w:rsidP="000410AC">
      <w:pPr>
        <w:spacing w:before="0" w:after="0" w:line="240" w:lineRule="auto"/>
        <w:rPr>
          <w:b/>
          <w:bCs/>
          <w:color w:val="054166" w:themeColor="text2"/>
          <w:sz w:val="28"/>
          <w:szCs w:val="28"/>
        </w:rPr>
      </w:pPr>
      <w:r w:rsidRPr="000410AC">
        <w:rPr>
          <w:b/>
          <w:bCs/>
          <w:color w:val="054166" w:themeColor="text2"/>
          <w:sz w:val="28"/>
          <w:szCs w:val="28"/>
        </w:rPr>
        <w:lastRenderedPageBreak/>
        <w:t>Middle Session</w:t>
      </w:r>
    </w:p>
    <w:p w14:paraId="3EE85C2F" w14:textId="77777777" w:rsidR="000410AC" w:rsidRDefault="000410AC" w:rsidP="000410AC">
      <w:pPr>
        <w:spacing w:before="0" w:after="0" w:line="240" w:lineRule="auto"/>
      </w:pPr>
    </w:p>
    <w:p w14:paraId="3E8542A3" w14:textId="77777777" w:rsidR="000410AC" w:rsidRDefault="000410AC" w:rsidP="000410AC">
      <w:pPr>
        <w:spacing w:before="0" w:after="0" w:line="240" w:lineRule="auto"/>
        <w:rPr>
          <w:b/>
          <w:bCs/>
          <w:color w:val="8857A4" w:themeColor="accent3"/>
          <w:sz w:val="24"/>
          <w:szCs w:val="24"/>
        </w:rPr>
      </w:pPr>
      <w:r w:rsidRPr="000410AC">
        <w:rPr>
          <w:b/>
          <w:bCs/>
          <w:color w:val="8857A4" w:themeColor="accent3"/>
          <w:sz w:val="24"/>
          <w:szCs w:val="24"/>
        </w:rPr>
        <w:t xml:space="preserve">QR Code A </w:t>
      </w:r>
      <w:proofErr w:type="spellStart"/>
      <w:r w:rsidRPr="000410AC">
        <w:rPr>
          <w:b/>
          <w:bCs/>
          <w:color w:val="8857A4" w:themeColor="accent3"/>
          <w:sz w:val="24"/>
          <w:szCs w:val="24"/>
        </w:rPr>
        <w:t>reconceptualist</w:t>
      </w:r>
      <w:proofErr w:type="spellEnd"/>
      <w:r w:rsidRPr="000410AC">
        <w:rPr>
          <w:b/>
          <w:bCs/>
          <w:color w:val="8857A4" w:themeColor="accent3"/>
          <w:sz w:val="24"/>
          <w:szCs w:val="24"/>
        </w:rPr>
        <w:t xml:space="preserve"> approach to the religion curriculum p-12</w:t>
      </w:r>
    </w:p>
    <w:p w14:paraId="374A9E94" w14:textId="77777777" w:rsidR="000410AC" w:rsidRDefault="000410AC" w:rsidP="000410AC">
      <w:pPr>
        <w:spacing w:before="0" w:after="0" w:line="240" w:lineRule="auto"/>
        <w:rPr>
          <w:b/>
          <w:bCs/>
          <w:color w:val="8857A4" w:themeColor="accent3"/>
          <w:sz w:val="24"/>
          <w:szCs w:val="24"/>
        </w:rPr>
      </w:pPr>
    </w:p>
    <w:p w14:paraId="22F845F4" w14:textId="0EF4B502" w:rsidR="000410AC" w:rsidRDefault="000410AC" w:rsidP="000410AC">
      <w:pPr>
        <w:spacing w:before="0" w:after="0" w:line="240" w:lineRule="auto"/>
        <w:jc w:val="center"/>
        <w:rPr>
          <w:b/>
          <w:bCs/>
        </w:rPr>
      </w:pPr>
      <w:r w:rsidRPr="000410AC">
        <w:rPr>
          <w:b/>
          <w:bCs/>
          <w:noProof/>
        </w:rPr>
        <w:drawing>
          <wp:inline distT="0" distB="0" distL="0" distR="0" wp14:anchorId="117725F8" wp14:editId="02277D00">
            <wp:extent cx="3474343" cy="3474343"/>
            <wp:effectExtent l="0" t="0" r="0" b="0"/>
            <wp:docPr id="7118402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295" cy="347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6A3E3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6F94FA8B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17CD914C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2CADCF23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7392E62A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1B1C6D8B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0C903B77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5A7C1517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2E467C8D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634DB0D6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4D841868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765C3C33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4B5BB767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13537281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0B39B530" w14:textId="77777777" w:rsidR="000410AC" w:rsidRDefault="000410AC" w:rsidP="000410AC">
      <w:pPr>
        <w:spacing w:before="0" w:after="0" w:line="240" w:lineRule="auto"/>
        <w:rPr>
          <w:b/>
          <w:bCs/>
        </w:rPr>
      </w:pPr>
    </w:p>
    <w:p w14:paraId="5C59E65C" w14:textId="77777777" w:rsidR="000410AC" w:rsidRPr="000410AC" w:rsidRDefault="000410AC" w:rsidP="000410AC">
      <w:pPr>
        <w:spacing w:before="0" w:after="0" w:line="240" w:lineRule="auto"/>
        <w:rPr>
          <w:b/>
          <w:bCs/>
        </w:rPr>
      </w:pPr>
    </w:p>
    <w:p w14:paraId="436D654C" w14:textId="77777777" w:rsidR="000410AC" w:rsidRDefault="000410AC" w:rsidP="000410AC">
      <w:pPr>
        <w:spacing w:before="0" w:after="0" w:line="240" w:lineRule="auto"/>
        <w:rPr>
          <w:b/>
          <w:bCs/>
        </w:rPr>
        <w:sectPr w:rsidR="000410AC" w:rsidSect="006C722F">
          <w:footerReference w:type="default" r:id="rId18"/>
          <w:pgSz w:w="11906" w:h="16838"/>
          <w:pgMar w:top="1440" w:right="1440" w:bottom="1276" w:left="1440" w:header="708" w:footer="708" w:gutter="0"/>
          <w:cols w:space="708"/>
          <w:docGrid w:linePitch="360"/>
        </w:sectPr>
      </w:pPr>
    </w:p>
    <w:p w14:paraId="0CC23FB9" w14:textId="373EEAD6" w:rsidR="000410AC" w:rsidRDefault="000410AC" w:rsidP="000410AC">
      <w:pPr>
        <w:spacing w:before="0" w:after="0" w:line="240" w:lineRule="auto"/>
        <w:rPr>
          <w:b/>
          <w:bCs/>
        </w:rPr>
        <w:sectPr w:rsidR="000410AC" w:rsidSect="000410AC">
          <w:pgSz w:w="16838" w:h="11906" w:orient="landscape"/>
          <w:pgMar w:top="1440" w:right="1276" w:bottom="1440" w:left="1440" w:header="708" w:footer="708" w:gutter="0"/>
          <w:cols w:space="708"/>
          <w:docGrid w:linePitch="360"/>
        </w:sectPr>
      </w:pPr>
      <w:r w:rsidRPr="000410AC">
        <w:rPr>
          <w:b/>
          <w:bCs/>
          <w:noProof/>
        </w:rPr>
        <w:lastRenderedPageBreak/>
        <w:drawing>
          <wp:inline distT="0" distB="0" distL="0" distR="0" wp14:anchorId="03C3D8C1" wp14:editId="0B5F22C2">
            <wp:extent cx="8464550" cy="5731510"/>
            <wp:effectExtent l="0" t="0" r="0" b="2540"/>
            <wp:docPr id="116364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6477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6455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0AC">
        <w:rPr>
          <w:b/>
          <w:bCs/>
        </w:rPr>
        <w:br w:type="page"/>
      </w:r>
    </w:p>
    <w:p w14:paraId="36F830AD" w14:textId="77777777" w:rsidR="0034552C" w:rsidRPr="00362004" w:rsidRDefault="000951BA" w:rsidP="00995614">
      <w:r w:rsidRPr="000951BA"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4DBF7F" wp14:editId="75B855C2">
                <wp:simplePos x="0" y="0"/>
                <wp:positionH relativeFrom="rightMargin">
                  <wp:align>left</wp:align>
                </wp:positionH>
                <wp:positionV relativeFrom="paragraph">
                  <wp:posOffset>8298464</wp:posOffset>
                </wp:positionV>
                <wp:extent cx="851601" cy="394401"/>
                <wp:effectExtent l="0" t="0" r="571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51601" cy="3944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F7D3E" w14:textId="77777777" w:rsidR="000951BA" w:rsidRPr="000951BA" w:rsidRDefault="000951BA" w:rsidP="000951BA">
                            <w:pPr>
                              <w:jc w:val="right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0951BA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BAN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XXXXXXX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DBF7F" id="_x0000_s1028" type="#_x0000_t202" style="position:absolute;margin-left:0;margin-top:653.4pt;width:67.05pt;height:31.05pt;rotation:90;z-index:25166336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" filled="f" stroked="f">
                <v:textbox>
                  <w:txbxContent>
                    <w:p w14:paraId="1ADF7D3E" w14:textId="77777777" w:rsidR="000951BA" w:rsidRPr="000951BA" w:rsidRDefault="000951BA" w:rsidP="000951BA">
                      <w:pPr>
                        <w:jc w:val="right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0951BA">
                        <w:rPr>
                          <w:color w:val="FFFFFF" w:themeColor="background1"/>
                          <w:sz w:val="14"/>
                          <w:szCs w:val="14"/>
                        </w:rPr>
                        <w:t>BAN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XXXXXXX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4552C" w:rsidRPr="00362004" w:rsidSect="000410AC">
      <w:headerReference w:type="default" r:id="rId20"/>
      <w:headerReference w:type="first" r:id="rId21"/>
      <w:footerReference w:type="first" r:id="rId22"/>
      <w:pgSz w:w="16838" w:h="11906" w:orient="landscape"/>
      <w:pgMar w:top="1440" w:right="127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7846" w14:textId="77777777" w:rsidR="001A63FB" w:rsidRDefault="001A63FB" w:rsidP="00510C38">
      <w:pPr>
        <w:spacing w:before="0" w:after="0" w:line="240" w:lineRule="auto"/>
      </w:pPr>
      <w:r>
        <w:separator/>
      </w:r>
    </w:p>
  </w:endnote>
  <w:endnote w:type="continuationSeparator" w:id="0">
    <w:p w14:paraId="11B3D589" w14:textId="77777777" w:rsidR="001A63FB" w:rsidRDefault="001A63FB" w:rsidP="00510C38">
      <w:pPr>
        <w:spacing w:before="0" w:after="0" w:line="240" w:lineRule="auto"/>
      </w:pPr>
      <w:r>
        <w:continuationSeparator/>
      </w:r>
    </w:p>
  </w:endnote>
  <w:endnote w:type="continuationNotice" w:id="1">
    <w:p w14:paraId="7C82F5DB" w14:textId="77777777" w:rsidR="001A63FB" w:rsidRDefault="001A63F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DBAE" w14:textId="77777777" w:rsidR="001B2E09" w:rsidRDefault="001B2E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BD268" w14:textId="77777777" w:rsidR="001B2E09" w:rsidRDefault="001B2E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8706D" w14:textId="77777777" w:rsidR="00D641A2" w:rsidRDefault="00CD4B06" w:rsidP="00510C38">
    <w:pPr>
      <w:pStyle w:val="Footer"/>
      <w:tabs>
        <w:tab w:val="clear" w:pos="4513"/>
        <w:tab w:val="left" w:pos="2910"/>
      </w:tabs>
    </w:pPr>
    <w:r>
      <w:rPr>
        <w:noProof/>
      </w:rPr>
      <w:drawing>
        <wp:anchor distT="0" distB="0" distL="114300" distR="114300" simplePos="0" relativeHeight="251657219" behindDoc="0" locked="0" layoutInCell="1" allowOverlap="1" wp14:anchorId="36FFD281" wp14:editId="07E9C65B">
          <wp:simplePos x="0" y="0"/>
          <wp:positionH relativeFrom="column">
            <wp:posOffset>4497705</wp:posOffset>
          </wp:positionH>
          <wp:positionV relativeFrom="paragraph">
            <wp:posOffset>-614045</wp:posOffset>
          </wp:positionV>
          <wp:extent cx="1637030" cy="711200"/>
          <wp:effectExtent l="0" t="0" r="1270" b="0"/>
          <wp:wrapNone/>
          <wp:docPr id="28" name="Picture 28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close up of a sig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7030" cy="71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6972">
      <w:rPr>
        <w:noProof/>
      </w:rPr>
      <mc:AlternateContent>
        <mc:Choice Requires="wps">
          <w:drawing>
            <wp:anchor distT="0" distB="0" distL="114300" distR="114300" simplePos="0" relativeHeight="251649025" behindDoc="0" locked="0" layoutInCell="1" allowOverlap="1" wp14:anchorId="7E53E0DE" wp14:editId="33ECC70D">
              <wp:simplePos x="0" y="0"/>
              <wp:positionH relativeFrom="column">
                <wp:posOffset>-914400</wp:posOffset>
              </wp:positionH>
              <wp:positionV relativeFrom="paragraph">
                <wp:posOffset>-1631315</wp:posOffset>
              </wp:positionV>
              <wp:extent cx="7607300" cy="2295525"/>
              <wp:effectExtent l="0" t="0" r="0" b="9525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7300" cy="229552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247023" id="Rectangle 18" o:spid="_x0000_s1026" style="position:absolute;margin-left:-1in;margin-top:-128.45pt;width:599pt;height:180.75pt;z-index:25164902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" fillcolor="#ebebeb [3214]" stroked="f" strokeweight="1pt"/>
          </w:pict>
        </mc:Fallback>
      </mc:AlternateContent>
    </w:r>
    <w:r w:rsidR="00D641A2">
      <w:tab/>
    </w:r>
    <w:r w:rsidR="00D641A2"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7953" w14:textId="77777777" w:rsidR="00202A73" w:rsidRDefault="00B42E0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5" behindDoc="0" locked="0" layoutInCell="1" allowOverlap="1" wp14:anchorId="379D682D" wp14:editId="2CB24A75">
              <wp:simplePos x="0" y="0"/>
              <wp:positionH relativeFrom="margin">
                <wp:posOffset>43815</wp:posOffset>
              </wp:positionH>
              <wp:positionV relativeFrom="paragraph">
                <wp:posOffset>-34290</wp:posOffset>
              </wp:positionV>
              <wp:extent cx="5643880" cy="33083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3880" cy="3308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E9BD3B" w14:textId="77777777" w:rsidR="00202A73" w:rsidRPr="004E2892" w:rsidRDefault="00202A73" w:rsidP="00A960B3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4E2892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E2892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4E2892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4E2892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Pr="004E2892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9D682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.45pt;margin-top:-2.7pt;width:444.4pt;height:26.05pt;z-index:25166643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" filled="f" stroked="f">
              <v:textbox>
                <w:txbxContent>
                  <w:p w14:paraId="7EE9BD3B" w14:textId="77777777" w:rsidR="00202A73" w:rsidRPr="004E2892" w:rsidRDefault="00202A73" w:rsidP="00A960B3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 w:rsidRPr="004E2892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4E2892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4E2892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4E2892">
                      <w:rPr>
                        <w:b/>
                        <w:bCs/>
                        <w:noProof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Pr="004E2892">
                      <w:rPr>
                        <w:b/>
                        <w:bCs/>
                        <w:noProof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11" behindDoc="0" locked="0" layoutInCell="1" allowOverlap="1" wp14:anchorId="4EDF489D" wp14:editId="3C57412B">
              <wp:simplePos x="0" y="0"/>
              <wp:positionH relativeFrom="column">
                <wp:posOffset>-914400</wp:posOffset>
              </wp:positionH>
              <wp:positionV relativeFrom="paragraph">
                <wp:posOffset>-10795</wp:posOffset>
              </wp:positionV>
              <wp:extent cx="7551420" cy="630555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1420" cy="63055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35B38" id="Rectangle 7" o:spid="_x0000_s1026" style="position:absolute;margin-left:-1in;margin-top:-.85pt;width:594.6pt;height:49.65pt;z-index:2516654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" fillcolor="#4fc6e0 [3205]" stroked="f" strokeweight="1pt"/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6FED" w14:textId="77777777" w:rsidR="00B6038D" w:rsidRDefault="00B6038D" w:rsidP="00510C38">
    <w:pPr>
      <w:pStyle w:val="Footer"/>
      <w:tabs>
        <w:tab w:val="clear" w:pos="4513"/>
        <w:tab w:val="left" w:pos="291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65796" w14:textId="77777777" w:rsidR="001A63FB" w:rsidRDefault="001A63FB" w:rsidP="00510C38">
      <w:pPr>
        <w:spacing w:before="0" w:after="0" w:line="240" w:lineRule="auto"/>
      </w:pPr>
      <w:r>
        <w:separator/>
      </w:r>
    </w:p>
  </w:footnote>
  <w:footnote w:type="continuationSeparator" w:id="0">
    <w:p w14:paraId="4B8F15E9" w14:textId="77777777" w:rsidR="001A63FB" w:rsidRDefault="001A63FB" w:rsidP="00510C38">
      <w:pPr>
        <w:spacing w:before="0" w:after="0" w:line="240" w:lineRule="auto"/>
      </w:pPr>
      <w:r>
        <w:continuationSeparator/>
      </w:r>
    </w:p>
  </w:footnote>
  <w:footnote w:type="continuationNotice" w:id="1">
    <w:p w14:paraId="35418283" w14:textId="77777777" w:rsidR="001A63FB" w:rsidRDefault="001A63F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E5AC" w14:textId="77777777" w:rsidR="001B2E09" w:rsidRDefault="001B2E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7797C" w14:textId="77777777" w:rsidR="001B2E09" w:rsidRDefault="001B2E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66AAD" w14:textId="77777777" w:rsidR="00DF22FD" w:rsidRDefault="001B2E0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074" behindDoc="0" locked="0" layoutInCell="1" allowOverlap="1" wp14:anchorId="6D917055" wp14:editId="2BDA05E5">
              <wp:simplePos x="0" y="0"/>
              <wp:positionH relativeFrom="column">
                <wp:posOffset>-955344</wp:posOffset>
              </wp:positionH>
              <wp:positionV relativeFrom="paragraph">
                <wp:posOffset>-476876</wp:posOffset>
              </wp:positionV>
              <wp:extent cx="7648243" cy="8488908"/>
              <wp:effectExtent l="0" t="0" r="0" b="762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8243" cy="8488908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D887D9" id="Rectangle 17" o:spid="_x0000_s1026" style="position:absolute;margin-left:-75.2pt;margin-top:-37.55pt;width:602.2pt;height:668.4pt;z-index:2516510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" fillcolor="#00b050" stroked="f" strokeweight="1pt"/>
          </w:pict>
        </mc:Fallback>
      </mc:AlternateContent>
    </w:r>
    <w:r w:rsidR="00886972">
      <w:rPr>
        <w:noProof/>
      </w:rPr>
      <mc:AlternateContent>
        <mc:Choice Requires="wps">
          <w:drawing>
            <wp:anchor distT="0" distB="0" distL="114300" distR="114300" simplePos="0" relativeHeight="251652099" behindDoc="0" locked="0" layoutInCell="1" allowOverlap="1" wp14:anchorId="1C220107" wp14:editId="3FAE821A">
              <wp:simplePos x="0" y="0"/>
              <wp:positionH relativeFrom="column">
                <wp:posOffset>-962025</wp:posOffset>
              </wp:positionH>
              <wp:positionV relativeFrom="paragraph">
                <wp:posOffset>3922395</wp:posOffset>
              </wp:positionV>
              <wp:extent cx="7607300" cy="1981200"/>
              <wp:effectExtent l="0" t="0" r="0" b="0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7300" cy="19812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3B43AE" id="Rectangle 23" o:spid="_x0000_s1026" style="position:absolute;margin-left:-75.75pt;margin-top:308.85pt;width:599pt;height:156pt;z-index:25165209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" fillcolor="#4fc6e0 [3205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9EBC1" w14:textId="77777777" w:rsidR="00850DF1" w:rsidRDefault="00850DF1">
    <w:pPr>
      <w:pStyle w:val="Header"/>
    </w:pPr>
    <w:r>
      <w:rPr>
        <w:b/>
        <w:noProof/>
      </w:rPr>
      <mc:AlternateContent>
        <mc:Choice Requires="wpg">
          <w:drawing>
            <wp:anchor distT="0" distB="0" distL="114300" distR="114300" simplePos="0" relativeHeight="251671555" behindDoc="0" locked="0" layoutInCell="1" allowOverlap="1" wp14:anchorId="5BEBC1BC" wp14:editId="7E742CE0">
              <wp:simplePos x="0" y="0"/>
              <wp:positionH relativeFrom="page">
                <wp:align>left</wp:align>
              </wp:positionH>
              <wp:positionV relativeFrom="page">
                <wp:posOffset>14757</wp:posOffset>
              </wp:positionV>
              <wp:extent cx="7599680" cy="10686415"/>
              <wp:effectExtent l="0" t="0" r="1270" b="635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9680" cy="10686415"/>
                        <a:chOff x="0" y="0"/>
                        <a:chExt cx="7599680" cy="10686415"/>
                      </a:xfrm>
                    </wpg:grpSpPr>
                    <wps:wsp>
                      <wps:cNvPr id="2" name="Rectangle 25"/>
                      <wps:cNvSpPr/>
                      <wps:spPr>
                        <a:xfrm>
                          <a:off x="0" y="0"/>
                          <a:ext cx="7599680" cy="1068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2" descr="A picture containing drawing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52382" y="8952931"/>
                          <a:ext cx="1828800" cy="7950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7337AC" id="Group 3" o:spid="_x0000_s1026" style="position:absolute;margin-left:0;margin-top:1.15pt;width:598.4pt;height:841.45pt;z-index:251671555;mso-position-horizontal:left;mso-position-horizontal-relative:page;mso-position-vertical-relative:page" coordsize="75996,106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">
              <v:rect id="Rectangle 25" o:spid="_x0000_s1027" style="position:absolute;width:75996;height:106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" fillcolor="#054166 [3204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alt="A picture containing drawing&#10;&#10;Description automatically generated" style="position:absolute;left:28523;top:89529;width:18288;height:7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">
                <v:imagedata r:id="rId2" o:title="A picture containing drawing&#10;&#10;Description automatically generated"/>
              </v:shape>
              <w10:wrap anchorx="page" anchory="page"/>
            </v:group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9507" behindDoc="0" locked="0" layoutInCell="1" allowOverlap="1" wp14:anchorId="49EA7693" wp14:editId="42D3C024">
              <wp:simplePos x="0" y="0"/>
              <wp:positionH relativeFrom="page">
                <wp:posOffset>7683500</wp:posOffset>
              </wp:positionH>
              <wp:positionV relativeFrom="page">
                <wp:posOffset>0</wp:posOffset>
              </wp:positionV>
              <wp:extent cx="7548880" cy="10664190"/>
              <wp:effectExtent l="0" t="0" r="0" b="381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8880" cy="10664190"/>
                      </a:xfrm>
                      <a:prstGeom prst="rect">
                        <a:avLst/>
                      </a:prstGeom>
                      <a:solidFill>
                        <a:srgbClr val="EBEBE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25B6BB" id="Rectangle 11" o:spid="_x0000_s1026" style="position:absolute;margin-left:605pt;margin-top:0;width:594.4pt;height:839.7pt;z-index:2516695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" fillcolor="#ebebeb" stroked="f" strokeweight="1pt"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4EF2" w14:textId="77777777" w:rsidR="00D641A2" w:rsidRPr="00182FB4" w:rsidRDefault="00D641A2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C4165"/>
    <w:multiLevelType w:val="hybridMultilevel"/>
    <w:tmpl w:val="1CF4290E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184F50E8"/>
    <w:multiLevelType w:val="hybridMultilevel"/>
    <w:tmpl w:val="15129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950C3"/>
    <w:multiLevelType w:val="hybridMultilevel"/>
    <w:tmpl w:val="E57088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33163"/>
    <w:multiLevelType w:val="multilevel"/>
    <w:tmpl w:val="BDCA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8E224B"/>
    <w:multiLevelType w:val="hybridMultilevel"/>
    <w:tmpl w:val="8384FD72"/>
    <w:lvl w:ilvl="0" w:tplc="8FCAD2FC">
      <w:start w:val="1"/>
      <w:numFmt w:val="bullet"/>
      <w:pStyle w:val="Bullet2hyph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E18E1"/>
    <w:multiLevelType w:val="hybridMultilevel"/>
    <w:tmpl w:val="B5C2763E"/>
    <w:lvl w:ilvl="0" w:tplc="8DEC179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32700"/>
    <w:multiLevelType w:val="hybridMultilevel"/>
    <w:tmpl w:val="D1647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B2A09"/>
    <w:multiLevelType w:val="hybridMultilevel"/>
    <w:tmpl w:val="18469E2E"/>
    <w:lvl w:ilvl="0" w:tplc="B114D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101FE"/>
    <w:multiLevelType w:val="hybridMultilevel"/>
    <w:tmpl w:val="5B623B68"/>
    <w:lvl w:ilvl="0" w:tplc="6C50970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E83C27"/>
    <w:multiLevelType w:val="multilevel"/>
    <w:tmpl w:val="0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729510B3"/>
    <w:multiLevelType w:val="multilevel"/>
    <w:tmpl w:val="88BC2E52"/>
    <w:lvl w:ilvl="0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7A0D230C"/>
    <w:multiLevelType w:val="hybridMultilevel"/>
    <w:tmpl w:val="8DDE2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545934">
    <w:abstractNumId w:val="9"/>
  </w:num>
  <w:num w:numId="2" w16cid:durableId="21788894">
    <w:abstractNumId w:val="5"/>
  </w:num>
  <w:num w:numId="3" w16cid:durableId="1609313779">
    <w:abstractNumId w:val="7"/>
  </w:num>
  <w:num w:numId="4" w16cid:durableId="1230116569">
    <w:abstractNumId w:val="8"/>
  </w:num>
  <w:num w:numId="5" w16cid:durableId="999819260">
    <w:abstractNumId w:val="10"/>
  </w:num>
  <w:num w:numId="6" w16cid:durableId="1218473523">
    <w:abstractNumId w:val="11"/>
  </w:num>
  <w:num w:numId="7" w16cid:durableId="390230530">
    <w:abstractNumId w:val="6"/>
  </w:num>
  <w:num w:numId="8" w16cid:durableId="1885555721">
    <w:abstractNumId w:val="0"/>
  </w:num>
  <w:num w:numId="9" w16cid:durableId="1404984845">
    <w:abstractNumId w:val="1"/>
  </w:num>
  <w:num w:numId="10" w16cid:durableId="235557235">
    <w:abstractNumId w:val="4"/>
  </w:num>
  <w:num w:numId="11" w16cid:durableId="1000501554">
    <w:abstractNumId w:val="3"/>
  </w:num>
  <w:num w:numId="12" w16cid:durableId="1190222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AC"/>
    <w:rsid w:val="000410AC"/>
    <w:rsid w:val="00057662"/>
    <w:rsid w:val="000707D1"/>
    <w:rsid w:val="000719F5"/>
    <w:rsid w:val="00086492"/>
    <w:rsid w:val="00090E39"/>
    <w:rsid w:val="000951BA"/>
    <w:rsid w:val="000B067A"/>
    <w:rsid w:val="000C5335"/>
    <w:rsid w:val="000D458A"/>
    <w:rsid w:val="000D6671"/>
    <w:rsid w:val="0011239D"/>
    <w:rsid w:val="0012398D"/>
    <w:rsid w:val="00157FCE"/>
    <w:rsid w:val="00182008"/>
    <w:rsid w:val="00182FB4"/>
    <w:rsid w:val="001904CF"/>
    <w:rsid w:val="001A0834"/>
    <w:rsid w:val="001A3862"/>
    <w:rsid w:val="001A63FB"/>
    <w:rsid w:val="001B131F"/>
    <w:rsid w:val="001B2E09"/>
    <w:rsid w:val="001D55D8"/>
    <w:rsid w:val="00202A73"/>
    <w:rsid w:val="002053E2"/>
    <w:rsid w:val="00215DC2"/>
    <w:rsid w:val="00223978"/>
    <w:rsid w:val="00234D68"/>
    <w:rsid w:val="0027250C"/>
    <w:rsid w:val="002847F1"/>
    <w:rsid w:val="0029377B"/>
    <w:rsid w:val="002A1019"/>
    <w:rsid w:val="002A6CFD"/>
    <w:rsid w:val="002C0D7F"/>
    <w:rsid w:val="002E35EC"/>
    <w:rsid w:val="002F01AD"/>
    <w:rsid w:val="002F1909"/>
    <w:rsid w:val="00305ED7"/>
    <w:rsid w:val="003100BF"/>
    <w:rsid w:val="00325145"/>
    <w:rsid w:val="00334838"/>
    <w:rsid w:val="0034552C"/>
    <w:rsid w:val="00362004"/>
    <w:rsid w:val="003631DF"/>
    <w:rsid w:val="00367891"/>
    <w:rsid w:val="003714B0"/>
    <w:rsid w:val="00373720"/>
    <w:rsid w:val="003754D7"/>
    <w:rsid w:val="00380771"/>
    <w:rsid w:val="003A2D04"/>
    <w:rsid w:val="003B1143"/>
    <w:rsid w:val="003B4FB1"/>
    <w:rsid w:val="003C52C1"/>
    <w:rsid w:val="003D0578"/>
    <w:rsid w:val="003D444A"/>
    <w:rsid w:val="003E6890"/>
    <w:rsid w:val="003F41FB"/>
    <w:rsid w:val="004076E1"/>
    <w:rsid w:val="004201E8"/>
    <w:rsid w:val="00421A0D"/>
    <w:rsid w:val="004249CA"/>
    <w:rsid w:val="00453AB0"/>
    <w:rsid w:val="00476423"/>
    <w:rsid w:val="004A11D2"/>
    <w:rsid w:val="004B4AEF"/>
    <w:rsid w:val="004B6C84"/>
    <w:rsid w:val="004C0584"/>
    <w:rsid w:val="004C409C"/>
    <w:rsid w:val="004C4F29"/>
    <w:rsid w:val="004D1300"/>
    <w:rsid w:val="004D2263"/>
    <w:rsid w:val="004D4D33"/>
    <w:rsid w:val="004D6057"/>
    <w:rsid w:val="004D7281"/>
    <w:rsid w:val="004E2892"/>
    <w:rsid w:val="005106E6"/>
    <w:rsid w:val="00510C38"/>
    <w:rsid w:val="00510D9D"/>
    <w:rsid w:val="00520D03"/>
    <w:rsid w:val="00540D18"/>
    <w:rsid w:val="00580F7D"/>
    <w:rsid w:val="005909EE"/>
    <w:rsid w:val="005A12B7"/>
    <w:rsid w:val="005D2B68"/>
    <w:rsid w:val="005D2EF0"/>
    <w:rsid w:val="005E5DBC"/>
    <w:rsid w:val="005F4565"/>
    <w:rsid w:val="006074AA"/>
    <w:rsid w:val="00630E02"/>
    <w:rsid w:val="006409BA"/>
    <w:rsid w:val="00640E4E"/>
    <w:rsid w:val="0064273D"/>
    <w:rsid w:val="00646FBE"/>
    <w:rsid w:val="0069738F"/>
    <w:rsid w:val="006A3163"/>
    <w:rsid w:val="006A36CA"/>
    <w:rsid w:val="006B40DB"/>
    <w:rsid w:val="006C722F"/>
    <w:rsid w:val="006E35FE"/>
    <w:rsid w:val="00713ACC"/>
    <w:rsid w:val="007251EC"/>
    <w:rsid w:val="00747BA5"/>
    <w:rsid w:val="007532F3"/>
    <w:rsid w:val="00756332"/>
    <w:rsid w:val="0079018F"/>
    <w:rsid w:val="00793454"/>
    <w:rsid w:val="007F715B"/>
    <w:rsid w:val="008004E1"/>
    <w:rsid w:val="00810C17"/>
    <w:rsid w:val="0081165A"/>
    <w:rsid w:val="008457E8"/>
    <w:rsid w:val="00850DF1"/>
    <w:rsid w:val="0085664C"/>
    <w:rsid w:val="00863FBB"/>
    <w:rsid w:val="00865AAF"/>
    <w:rsid w:val="00871F30"/>
    <w:rsid w:val="00883B1D"/>
    <w:rsid w:val="00884C99"/>
    <w:rsid w:val="00886972"/>
    <w:rsid w:val="008942D9"/>
    <w:rsid w:val="008A75E5"/>
    <w:rsid w:val="008D3E31"/>
    <w:rsid w:val="008E6F36"/>
    <w:rsid w:val="008F51C6"/>
    <w:rsid w:val="00911179"/>
    <w:rsid w:val="00922DC9"/>
    <w:rsid w:val="00956357"/>
    <w:rsid w:val="00956806"/>
    <w:rsid w:val="0097214F"/>
    <w:rsid w:val="00995614"/>
    <w:rsid w:val="009A1944"/>
    <w:rsid w:val="009A1BDA"/>
    <w:rsid w:val="009B16BD"/>
    <w:rsid w:val="009B78F2"/>
    <w:rsid w:val="009C17B5"/>
    <w:rsid w:val="00A10D40"/>
    <w:rsid w:val="00A42560"/>
    <w:rsid w:val="00A44945"/>
    <w:rsid w:val="00A6539B"/>
    <w:rsid w:val="00A84CEB"/>
    <w:rsid w:val="00A853CF"/>
    <w:rsid w:val="00A931C2"/>
    <w:rsid w:val="00A95A50"/>
    <w:rsid w:val="00A960B3"/>
    <w:rsid w:val="00AB35D8"/>
    <w:rsid w:val="00AB3BFA"/>
    <w:rsid w:val="00AC1103"/>
    <w:rsid w:val="00AC389E"/>
    <w:rsid w:val="00AD4E27"/>
    <w:rsid w:val="00AF1FA5"/>
    <w:rsid w:val="00AF6261"/>
    <w:rsid w:val="00B1534A"/>
    <w:rsid w:val="00B3595D"/>
    <w:rsid w:val="00B42E09"/>
    <w:rsid w:val="00B55DD2"/>
    <w:rsid w:val="00B6038D"/>
    <w:rsid w:val="00B71183"/>
    <w:rsid w:val="00B7798D"/>
    <w:rsid w:val="00B86668"/>
    <w:rsid w:val="00BA4B5C"/>
    <w:rsid w:val="00BB1194"/>
    <w:rsid w:val="00BB131D"/>
    <w:rsid w:val="00BB51BD"/>
    <w:rsid w:val="00BE0CBA"/>
    <w:rsid w:val="00BE622C"/>
    <w:rsid w:val="00C265B1"/>
    <w:rsid w:val="00C37E9F"/>
    <w:rsid w:val="00C43CB0"/>
    <w:rsid w:val="00C45CE5"/>
    <w:rsid w:val="00C517F4"/>
    <w:rsid w:val="00C600BC"/>
    <w:rsid w:val="00C977CF"/>
    <w:rsid w:val="00CA47F2"/>
    <w:rsid w:val="00CA5597"/>
    <w:rsid w:val="00CC1979"/>
    <w:rsid w:val="00CC2D1E"/>
    <w:rsid w:val="00CC79DC"/>
    <w:rsid w:val="00CD4B06"/>
    <w:rsid w:val="00D25B8C"/>
    <w:rsid w:val="00D414CA"/>
    <w:rsid w:val="00D53380"/>
    <w:rsid w:val="00D62790"/>
    <w:rsid w:val="00D641A2"/>
    <w:rsid w:val="00D925CC"/>
    <w:rsid w:val="00DB10A7"/>
    <w:rsid w:val="00DC7DB2"/>
    <w:rsid w:val="00DD463F"/>
    <w:rsid w:val="00DE35BE"/>
    <w:rsid w:val="00DF22FD"/>
    <w:rsid w:val="00E00F30"/>
    <w:rsid w:val="00E0398D"/>
    <w:rsid w:val="00E079CB"/>
    <w:rsid w:val="00E10A4B"/>
    <w:rsid w:val="00E2239C"/>
    <w:rsid w:val="00E2254D"/>
    <w:rsid w:val="00E275B1"/>
    <w:rsid w:val="00E36A67"/>
    <w:rsid w:val="00E8059B"/>
    <w:rsid w:val="00EB30D5"/>
    <w:rsid w:val="00EB4879"/>
    <w:rsid w:val="00ED3CA5"/>
    <w:rsid w:val="00EE080D"/>
    <w:rsid w:val="00EE5FB1"/>
    <w:rsid w:val="00F27563"/>
    <w:rsid w:val="00F371DE"/>
    <w:rsid w:val="00F4148A"/>
    <w:rsid w:val="00F54D6D"/>
    <w:rsid w:val="00F556B9"/>
    <w:rsid w:val="00F55B67"/>
    <w:rsid w:val="00F76502"/>
    <w:rsid w:val="00FA2E24"/>
    <w:rsid w:val="00FA4EEF"/>
    <w:rsid w:val="00FC386A"/>
    <w:rsid w:val="00FC7D50"/>
    <w:rsid w:val="00FD778A"/>
    <w:rsid w:val="00FE000F"/>
    <w:rsid w:val="00FE2E55"/>
    <w:rsid w:val="00FE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AA744"/>
  <w15:chartTrackingRefBased/>
  <w15:docId w15:val="{0B3BDDC0-688F-4994-89C5-672F3002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lang w:val="en-AU" w:eastAsia="en-US" w:bidi="ar-SA"/>
      </w:rPr>
    </w:rPrDefault>
    <w:pPrDefault>
      <w:pPr>
        <w:spacing w:before="60" w:after="6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1DE"/>
    <w:pPr>
      <w:spacing w:after="120"/>
    </w:pPr>
  </w:style>
  <w:style w:type="paragraph" w:styleId="Heading1">
    <w:name w:val="heading 1"/>
    <w:basedOn w:val="Normal"/>
    <w:next w:val="Normal"/>
    <w:link w:val="Heading1Char"/>
    <w:autoRedefine/>
    <w:qFormat/>
    <w:rsid w:val="00F371DE"/>
    <w:pPr>
      <w:keepNext/>
      <w:keepLines/>
      <w:spacing w:before="120" w:line="560" w:lineRule="exact"/>
      <w:outlineLvl w:val="0"/>
    </w:pPr>
    <w:rPr>
      <w:rFonts w:eastAsiaTheme="majorEastAsia" w:cstheme="majorBidi"/>
      <w:b/>
      <w:color w:val="054166"/>
      <w:sz w:val="44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F371DE"/>
    <w:pPr>
      <w:keepNext/>
      <w:keepLines/>
      <w:spacing w:before="240" w:after="0" w:line="240" w:lineRule="auto"/>
      <w:outlineLvl w:val="1"/>
    </w:pPr>
    <w:rPr>
      <w:rFonts w:eastAsiaTheme="majorEastAsia" w:cstheme="majorBidi"/>
      <w:b/>
      <w:color w:val="4FC6E0"/>
      <w:sz w:val="32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43CB0"/>
    <w:pPr>
      <w:keepNext/>
      <w:keepLines/>
      <w:spacing w:after="60" w:line="240" w:lineRule="auto"/>
      <w:outlineLvl w:val="2"/>
    </w:pPr>
    <w:rPr>
      <w:rFonts w:eastAsiaTheme="majorEastAsia" w:cstheme="majorBidi"/>
      <w:b/>
      <w:color w:val="05416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rsid w:val="00B1534A"/>
    <w:pPr>
      <w:keepNext/>
      <w:keepLines/>
      <w:spacing w:before="120" w:after="0" w:line="240" w:lineRule="auto"/>
      <w:outlineLvl w:val="3"/>
    </w:pPr>
    <w:rPr>
      <w:rFonts w:eastAsiaTheme="majorEastAsia" w:cstheme="majorBidi"/>
      <w:b/>
      <w:iCs/>
      <w:color w:val="4FC6E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D6671"/>
    <w:pPr>
      <w:keepNext/>
      <w:keepLines/>
      <w:spacing w:before="120" w:after="0" w:line="240" w:lineRule="auto"/>
      <w:outlineLvl w:val="4"/>
    </w:pPr>
    <w:rPr>
      <w:rFonts w:eastAsiaTheme="majorEastAsia" w:cstheme="majorBidi"/>
      <w:color w:val="054166" w:themeColor="text1"/>
      <w:sz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E00F30"/>
    <w:pPr>
      <w:keepNext/>
      <w:keepLines/>
      <w:spacing w:before="200" w:after="0" w:line="28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03304C" w:themeColor="text2" w:themeShade="BF"/>
      <w:sz w:val="19"/>
      <w:szCs w:val="22"/>
      <w:shd w:val="clear" w:color="auto" w:fill="FFFFFF"/>
      <w:lang w:val="en-US" w:eastAsia="ja-JP"/>
    </w:rPr>
  </w:style>
  <w:style w:type="paragraph" w:styleId="Heading7">
    <w:name w:val="heading 7"/>
    <w:aliases w:val="Introductory copy"/>
    <w:basedOn w:val="Normal"/>
    <w:next w:val="Normal"/>
    <w:link w:val="Heading7Char"/>
    <w:autoRedefine/>
    <w:uiPriority w:val="9"/>
    <w:unhideWhenUsed/>
    <w:rsid w:val="00B86668"/>
    <w:pPr>
      <w:keepNext/>
      <w:keepLines/>
      <w:spacing w:before="80" w:after="80"/>
      <w:outlineLvl w:val="6"/>
    </w:pPr>
    <w:rPr>
      <w:rFonts w:eastAsiaTheme="majorEastAsia" w:cstheme="majorBidi"/>
      <w:iCs/>
      <w:color w:val="054166" w:themeColor="text1"/>
      <w:sz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E00F30"/>
    <w:pPr>
      <w:keepNext/>
      <w:keepLines/>
      <w:spacing w:before="200" w:after="0" w:line="280" w:lineRule="exact"/>
      <w:ind w:left="1440" w:hanging="1440"/>
      <w:outlineLvl w:val="7"/>
    </w:pPr>
    <w:rPr>
      <w:rFonts w:asciiTheme="majorHAnsi" w:eastAsiaTheme="majorEastAsia" w:hAnsiTheme="majorHAnsi" w:cstheme="majorBidi"/>
      <w:color w:val="097DC6" w:themeColor="text1" w:themeTint="BF"/>
      <w:sz w:val="19"/>
      <w:shd w:val="clear" w:color="auto" w:fill="FFFFFF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F30"/>
    <w:pPr>
      <w:keepNext/>
      <w:keepLines/>
      <w:spacing w:before="200" w:after="0" w:line="28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97DC6" w:themeColor="text1" w:themeTint="BF"/>
      <w:sz w:val="19"/>
      <w:shd w:val="clear" w:color="auto" w:fill="FFFFFF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aliases w:val="Introductory copy Char"/>
    <w:basedOn w:val="DefaultParagraphFont"/>
    <w:link w:val="Heading7"/>
    <w:uiPriority w:val="9"/>
    <w:rsid w:val="00B86668"/>
    <w:rPr>
      <w:rFonts w:eastAsiaTheme="majorEastAsia" w:cstheme="majorBidi"/>
      <w:iCs/>
      <w:color w:val="054166" w:themeColor="text1"/>
      <w:sz w:val="26"/>
    </w:rPr>
  </w:style>
  <w:style w:type="paragraph" w:styleId="Header">
    <w:name w:val="header"/>
    <w:basedOn w:val="Normal"/>
    <w:link w:val="HeaderChar"/>
    <w:uiPriority w:val="99"/>
    <w:unhideWhenUsed/>
    <w:rsid w:val="00510C3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C38"/>
  </w:style>
  <w:style w:type="paragraph" w:styleId="Footer">
    <w:name w:val="footer"/>
    <w:basedOn w:val="Normal"/>
    <w:link w:val="FooterChar"/>
    <w:uiPriority w:val="99"/>
    <w:unhideWhenUsed/>
    <w:rsid w:val="00510C3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C38"/>
  </w:style>
  <w:style w:type="paragraph" w:styleId="NoSpacing">
    <w:name w:val="No Spacing"/>
    <w:link w:val="NoSpacingChar"/>
    <w:uiPriority w:val="1"/>
    <w:rsid w:val="000D6671"/>
    <w:pPr>
      <w:spacing w:before="0" w:after="0" w:line="240" w:lineRule="auto"/>
    </w:pPr>
    <w:rPr>
      <w:rFonts w:eastAsiaTheme="minorEastAsia" w:cstheme="minorBidi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D6671"/>
    <w:rPr>
      <w:rFonts w:eastAsiaTheme="minorEastAsia" w:cstheme="minorBidi"/>
      <w:szCs w:val="22"/>
      <w:lang w:val="en-US"/>
    </w:rPr>
  </w:style>
  <w:style w:type="table" w:styleId="TableGrid">
    <w:name w:val="Table Grid"/>
    <w:basedOn w:val="TableNormal"/>
    <w:uiPriority w:val="39"/>
    <w:rsid w:val="00510C38"/>
    <w:pPr>
      <w:spacing w:line="240" w:lineRule="auto"/>
    </w:p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blStylePr w:type="firstRow">
      <w:rPr>
        <w:b/>
      </w:rPr>
      <w:tblPr/>
      <w:tcPr>
        <w:shd w:val="clear" w:color="auto" w:fill="054166"/>
      </w:tcPr>
    </w:tblStylePr>
  </w:style>
  <w:style w:type="character" w:customStyle="1" w:styleId="Heading1Char">
    <w:name w:val="Heading 1 Char"/>
    <w:basedOn w:val="DefaultParagraphFont"/>
    <w:link w:val="Heading1"/>
    <w:rsid w:val="00F371DE"/>
    <w:rPr>
      <w:rFonts w:eastAsiaTheme="majorEastAsia" w:cstheme="majorBidi"/>
      <w:b/>
      <w:color w:val="054166"/>
      <w:sz w:val="4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43CB0"/>
    <w:pPr>
      <w:spacing w:before="0" w:after="240" w:line="259" w:lineRule="auto"/>
      <w:outlineLvl w:val="9"/>
    </w:pPr>
    <w:rPr>
      <w:sz w:val="32"/>
      <w:lang w:val="en-US"/>
    </w:rPr>
  </w:style>
  <w:style w:type="character" w:customStyle="1" w:styleId="Heading2Char">
    <w:name w:val="Heading 2 Char"/>
    <w:basedOn w:val="DefaultParagraphFont"/>
    <w:link w:val="Heading2"/>
    <w:rsid w:val="00F371DE"/>
    <w:rPr>
      <w:rFonts w:eastAsiaTheme="majorEastAsia" w:cstheme="majorBidi"/>
      <w:b/>
      <w:color w:val="4FC6E0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C43CB0"/>
    <w:rPr>
      <w:rFonts w:eastAsiaTheme="majorEastAsia" w:cstheme="majorBidi"/>
      <w:b/>
      <w:color w:val="05416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534A"/>
    <w:rPr>
      <w:rFonts w:eastAsiaTheme="majorEastAsia" w:cstheme="majorBidi"/>
      <w:b/>
      <w:iCs/>
      <w:color w:val="4FC6E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D6671"/>
    <w:rPr>
      <w:rFonts w:eastAsiaTheme="majorEastAsia" w:cstheme="majorBidi"/>
      <w:color w:val="054166" w:themeColor="text1"/>
      <w:sz w:val="26"/>
    </w:rPr>
  </w:style>
  <w:style w:type="paragraph" w:styleId="ListParagraph">
    <w:name w:val="List Paragraph"/>
    <w:aliases w:val="Bullet dotpoint"/>
    <w:basedOn w:val="Normal"/>
    <w:link w:val="ListParagraphChar"/>
    <w:uiPriority w:val="34"/>
    <w:rsid w:val="00510C38"/>
    <w:pPr>
      <w:ind w:left="720"/>
      <w:contextualSpacing/>
    </w:pPr>
    <w:rPr>
      <w:color w:val="054166" w:themeColor="text1"/>
    </w:rPr>
  </w:style>
  <w:style w:type="character" w:customStyle="1" w:styleId="ListParagraphChar">
    <w:name w:val="List Paragraph Char"/>
    <w:aliases w:val="Bullet dotpoint Char"/>
    <w:basedOn w:val="DefaultParagraphFont"/>
    <w:link w:val="ListParagraph"/>
    <w:uiPriority w:val="34"/>
    <w:rsid w:val="00510C38"/>
    <w:rPr>
      <w:color w:val="054166" w:themeColor="text1"/>
    </w:rPr>
  </w:style>
  <w:style w:type="table" w:styleId="TableGridLight">
    <w:name w:val="Grid Table Light"/>
    <w:basedOn w:val="TableNormal"/>
    <w:uiPriority w:val="40"/>
    <w:rsid w:val="00510C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FD778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D778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FD778A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FD778A"/>
    <w:rPr>
      <w:color w:val="00AE4D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D6671"/>
    <w:pPr>
      <w:numPr>
        <w:ilvl w:val="1"/>
      </w:numPr>
      <w:spacing w:after="160"/>
    </w:pPr>
    <w:rPr>
      <w:rFonts w:eastAsiaTheme="minorEastAsia" w:cstheme="minorBidi"/>
      <w:color w:val="0B96ED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6671"/>
    <w:rPr>
      <w:rFonts w:eastAsiaTheme="minorEastAsia" w:cstheme="minorBidi"/>
      <w:color w:val="0B96ED" w:themeColor="text1" w:themeTint="A5"/>
      <w:spacing w:val="15"/>
      <w:szCs w:val="22"/>
    </w:rPr>
  </w:style>
  <w:style w:type="character" w:styleId="SubtleEmphasis">
    <w:name w:val="Subtle Emphasis"/>
    <w:basedOn w:val="DefaultParagraphFont"/>
    <w:uiPriority w:val="19"/>
    <w:rsid w:val="000D6671"/>
    <w:rPr>
      <w:rFonts w:ascii="Tahoma" w:hAnsi="Tahoma"/>
      <w:i/>
      <w:iCs/>
      <w:color w:val="097DC6" w:themeColor="text1" w:themeTint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F30"/>
    <w:rPr>
      <w:rFonts w:asciiTheme="majorHAnsi" w:eastAsiaTheme="majorEastAsia" w:hAnsiTheme="majorHAnsi" w:cstheme="majorBidi"/>
      <w:i/>
      <w:iCs/>
      <w:color w:val="03304C" w:themeColor="text2" w:themeShade="BF"/>
      <w:sz w:val="19"/>
      <w:szCs w:val="22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F30"/>
    <w:rPr>
      <w:rFonts w:asciiTheme="majorHAnsi" w:eastAsiaTheme="majorEastAsia" w:hAnsiTheme="majorHAnsi" w:cstheme="majorBidi"/>
      <w:color w:val="097DC6" w:themeColor="text1" w:themeTint="BF"/>
      <w:sz w:val="19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F30"/>
    <w:rPr>
      <w:rFonts w:asciiTheme="majorHAnsi" w:eastAsiaTheme="majorEastAsia" w:hAnsiTheme="majorHAnsi" w:cstheme="majorBidi"/>
      <w:i/>
      <w:iCs/>
      <w:color w:val="097DC6" w:themeColor="text1" w:themeTint="BF"/>
      <w:sz w:val="19"/>
      <w:lang w:val="en-US" w:eastAsia="ja-JP"/>
    </w:rPr>
  </w:style>
  <w:style w:type="character" w:customStyle="1" w:styleId="normaltextrun">
    <w:name w:val="normaltextrun"/>
    <w:basedOn w:val="DefaultParagraphFont"/>
    <w:rsid w:val="0069738F"/>
  </w:style>
  <w:style w:type="paragraph" w:customStyle="1" w:styleId="paragraph">
    <w:name w:val="paragraph"/>
    <w:basedOn w:val="Normal"/>
    <w:rsid w:val="006B40DB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6B40DB"/>
    <w:pPr>
      <w:spacing w:before="0"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rsid w:val="00A95A50"/>
    <w:pPr>
      <w:widowControl w:val="0"/>
      <w:autoSpaceDE w:val="0"/>
      <w:autoSpaceDN w:val="0"/>
      <w:spacing w:before="0" w:after="0" w:line="240" w:lineRule="auto"/>
      <w:ind w:left="125"/>
    </w:pPr>
    <w:rPr>
      <w:rFonts w:ascii="Arial" w:eastAsia="Arial" w:hAnsi="Arial" w:cs="Arial"/>
      <w:sz w:val="22"/>
      <w:szCs w:val="22"/>
      <w:lang w:val="en-US"/>
    </w:rPr>
  </w:style>
  <w:style w:type="paragraph" w:customStyle="1" w:styleId="xmsonormal">
    <w:name w:val="x_msonormal"/>
    <w:basedOn w:val="Normal"/>
    <w:rsid w:val="00AC389E"/>
    <w:pPr>
      <w:spacing w:before="0" w:after="0" w:line="240" w:lineRule="auto"/>
    </w:pPr>
    <w:rPr>
      <w:rFonts w:ascii="Calibri" w:hAnsi="Calibri" w:cs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95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95D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6409BA"/>
    <w:pPr>
      <w:spacing w:line="240" w:lineRule="auto"/>
    </w:p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blStylePr w:type="firstRow">
      <w:rPr>
        <w:b/>
      </w:rPr>
      <w:tblPr/>
      <w:tcPr>
        <w:shd w:val="clear" w:color="auto" w:fill="054166"/>
      </w:tcPr>
    </w:tblStylePr>
  </w:style>
  <w:style w:type="paragraph" w:customStyle="1" w:styleId="bullets">
    <w:name w:val="bullets"/>
    <w:basedOn w:val="Normal"/>
    <w:link w:val="bulletsChar"/>
    <w:qFormat/>
    <w:rsid w:val="00F371DE"/>
    <w:pPr>
      <w:numPr>
        <w:numId w:val="2"/>
      </w:numPr>
      <w:spacing w:after="60"/>
      <w:ind w:left="714" w:hanging="357"/>
    </w:pPr>
  </w:style>
  <w:style w:type="paragraph" w:customStyle="1" w:styleId="Bullet2hyphen">
    <w:name w:val="Bullet 2 hyphen"/>
    <w:basedOn w:val="bullets"/>
    <w:link w:val="Bullet2hyphenChar"/>
    <w:qFormat/>
    <w:rsid w:val="00EB30D5"/>
    <w:pPr>
      <w:numPr>
        <w:numId w:val="10"/>
      </w:numPr>
      <w:ind w:left="1021" w:hanging="284"/>
    </w:pPr>
  </w:style>
  <w:style w:type="character" w:customStyle="1" w:styleId="bulletsChar">
    <w:name w:val="bullets Char"/>
    <w:basedOn w:val="DefaultParagraphFont"/>
    <w:link w:val="bullets"/>
    <w:rsid w:val="00F371DE"/>
  </w:style>
  <w:style w:type="paragraph" w:customStyle="1" w:styleId="Coverheader">
    <w:name w:val="Cover header"/>
    <w:basedOn w:val="Normal"/>
    <w:link w:val="CoverheaderChar"/>
    <w:qFormat/>
    <w:rsid w:val="00EB30D5"/>
    <w:pPr>
      <w:spacing w:line="1000" w:lineRule="exact"/>
    </w:pPr>
    <w:rPr>
      <w:b/>
      <w:color w:val="4FC6E0"/>
      <w:sz w:val="96"/>
      <w:szCs w:val="96"/>
    </w:rPr>
  </w:style>
  <w:style w:type="character" w:customStyle="1" w:styleId="Bullet2hyphenChar">
    <w:name w:val="Bullet 2 hyphen Char"/>
    <w:basedOn w:val="bulletsChar"/>
    <w:link w:val="Bullet2hyphen"/>
    <w:rsid w:val="00EB30D5"/>
  </w:style>
  <w:style w:type="paragraph" w:customStyle="1" w:styleId="Coversubheading">
    <w:name w:val="Cover subheading"/>
    <w:basedOn w:val="Heading1"/>
    <w:link w:val="CoversubheadingChar"/>
    <w:autoRedefine/>
    <w:qFormat/>
    <w:rsid w:val="00CD4B06"/>
    <w:pPr>
      <w:spacing w:before="960" w:after="0" w:line="240" w:lineRule="auto"/>
    </w:pPr>
    <w:rPr>
      <w:color w:val="FFFFFF" w:themeColor="background1"/>
    </w:rPr>
  </w:style>
  <w:style w:type="character" w:customStyle="1" w:styleId="CoverheaderChar">
    <w:name w:val="Cover header Char"/>
    <w:basedOn w:val="DefaultParagraphFont"/>
    <w:link w:val="Coverheader"/>
    <w:rsid w:val="00EB30D5"/>
    <w:rPr>
      <w:b/>
      <w:color w:val="4FC6E0"/>
      <w:sz w:val="96"/>
      <w:szCs w:val="96"/>
    </w:rPr>
  </w:style>
  <w:style w:type="character" w:customStyle="1" w:styleId="CoversubheadingChar">
    <w:name w:val="Cover subheading Char"/>
    <w:basedOn w:val="Heading1Char"/>
    <w:link w:val="Coversubheading"/>
    <w:rsid w:val="00CD4B06"/>
    <w:rPr>
      <w:rFonts w:eastAsiaTheme="majorEastAsia" w:cstheme="majorBidi"/>
      <w:b/>
      <w:color w:val="FFFFFF" w:themeColor="background1"/>
      <w:sz w:val="44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C0584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380771"/>
    <w:rPr>
      <w:i/>
      <w:iCs/>
      <w:color w:val="054166" w:themeColor="accent1"/>
    </w:rPr>
  </w:style>
  <w:style w:type="paragraph" w:customStyle="1" w:styleId="Intro">
    <w:name w:val="Intro"/>
    <w:basedOn w:val="Normal"/>
    <w:link w:val="IntroChar"/>
    <w:autoRedefine/>
    <w:rsid w:val="002E35EC"/>
    <w:pPr>
      <w:keepNext/>
      <w:keepLines/>
      <w:spacing w:before="240" w:after="0" w:line="240" w:lineRule="auto"/>
      <w:outlineLvl w:val="4"/>
    </w:pPr>
    <w:rPr>
      <w:rFonts w:eastAsiaTheme="majorEastAsia" w:cstheme="majorBidi"/>
      <w:color w:val="FFFFFF" w:themeColor="background1"/>
      <w:sz w:val="26"/>
    </w:rPr>
  </w:style>
  <w:style w:type="character" w:customStyle="1" w:styleId="IntroChar">
    <w:name w:val="Intro Char"/>
    <w:basedOn w:val="DefaultParagraphFont"/>
    <w:link w:val="Intro"/>
    <w:rsid w:val="002E35EC"/>
    <w:rPr>
      <w:rFonts w:eastAsiaTheme="majorEastAsia" w:cstheme="majorBidi"/>
      <w:color w:val="FFFFFF" w:themeColor="background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5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ybcecatholicedu.sharepoint.com/sites/BCEOTemplates/OfficeTemplates/BCEO/BCE%20A4%20booklet%206.dotx" TargetMode="External"/></Relationships>
</file>

<file path=word/theme/theme1.xml><?xml version="1.0" encoding="utf-8"?>
<a:theme xmlns:a="http://schemas.openxmlformats.org/drawingml/2006/main" name="Office Theme">
  <a:themeElements>
    <a:clrScheme name="BCE BRANDING COLOUR SWATCHES">
      <a:dk1>
        <a:srgbClr val="054166"/>
      </a:dk1>
      <a:lt1>
        <a:sysClr val="window" lastClr="FFFFFF"/>
      </a:lt1>
      <a:dk2>
        <a:srgbClr val="054166"/>
      </a:dk2>
      <a:lt2>
        <a:srgbClr val="EBEBEB"/>
      </a:lt2>
      <a:accent1>
        <a:srgbClr val="054166"/>
      </a:accent1>
      <a:accent2>
        <a:srgbClr val="4FC6E0"/>
      </a:accent2>
      <a:accent3>
        <a:srgbClr val="8857A4"/>
      </a:accent3>
      <a:accent4>
        <a:srgbClr val="FD770B"/>
      </a:accent4>
      <a:accent5>
        <a:srgbClr val="EF404A"/>
      </a:accent5>
      <a:accent6>
        <a:srgbClr val="FFB4E5"/>
      </a:accent6>
      <a:hlink>
        <a:srgbClr val="00AE4D"/>
      </a:hlink>
      <a:folHlink>
        <a:srgbClr val="FFCB0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CFB0C9-21F4-4E18-851A-C029C210CD03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2.xml><?xml version="1.0" encoding="utf-8"?>
<ds:datastoreItem xmlns:ds="http://schemas.openxmlformats.org/officeDocument/2006/customXml" ds:itemID="{84EF0896-B3A8-4C0E-BB30-FF132C212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36F9B2-A35D-4F1C-8396-ED73C0D54C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1B0098-9E0E-45EC-954A-0E4B3247FAA8}"/>
</file>

<file path=docProps/app.xml><?xml version="1.0" encoding="utf-8"?>
<Properties xmlns="http://schemas.openxmlformats.org/officeDocument/2006/extended-properties" xmlns:vt="http://schemas.openxmlformats.org/officeDocument/2006/docPropsVTypes">
  <Template>BCE%20A4%20booklet%206</Template>
  <TotalTime>6</TotalTime>
  <Pages>4</Pages>
  <Words>16</Words>
  <Characters>95</Characters>
  <Application>Microsoft Office Word</Application>
  <DocSecurity>2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Cameron</dc:creator>
  <cp:keywords/>
  <dc:description/>
  <cp:lastModifiedBy>Rhiannon Cameron</cp:lastModifiedBy>
  <cp:revision>3</cp:revision>
  <cp:lastPrinted>2020-09-10T04:38:00Z</cp:lastPrinted>
  <dcterms:created xsi:type="dcterms:W3CDTF">2026-02-26T01:36:00Z</dcterms:created>
  <dcterms:modified xsi:type="dcterms:W3CDTF">2026-03-06T03:58:00Z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MediaServiceImageTags">
    <vt:lpwstr/>
  </property>
  <property fmtid="{D5CDD505-2E9C-101B-9397-08002B2CF9AE}" pid="4" name="GrammarlyDocumentId">
    <vt:lpwstr>d87b7888124a03b0d5c1d3b16598b52a7ea97469c2c718263fc39b9b13eb3008</vt:lpwstr>
  </property>
</Properties>
</file>